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D699F">
        <w:trPr>
          <w:trHeight w:hRule="exact" w:val="10800"/>
          <w:jc w:val="center"/>
        </w:trPr>
        <w:tc>
          <w:tcPr>
            <w:tcW w:w="3840" w:type="dxa"/>
          </w:tcPr>
          <w:p w:rsidR="00E749CA" w:rsidRDefault="00DA5218" w:rsidP="00E749CA">
            <w:pPr>
              <w:spacing w:after="0"/>
              <w:rPr>
                <w:rFonts w:asciiTheme="majorHAnsi" w:hAnsiTheme="majorHAnsi"/>
                <w:b/>
                <w:color w:val="297FD5" w:themeColor="accent3"/>
                <w:sz w:val="36"/>
                <w:szCs w:val="36"/>
                <w:u w:val="single"/>
              </w:rPr>
            </w:pPr>
            <w:r w:rsidRPr="00E749CA">
              <w:rPr>
                <w:rFonts w:asciiTheme="majorHAnsi" w:hAnsiTheme="majorHAnsi"/>
                <w:b/>
                <w:color w:val="297FD5" w:themeColor="accent3"/>
                <w:sz w:val="32"/>
                <w:szCs w:val="32"/>
                <w:u w:val="single"/>
              </w:rPr>
              <w:t xml:space="preserve">Health &amp; </w:t>
            </w:r>
            <w:proofErr w:type="gramStart"/>
            <w:r w:rsidRPr="00E749CA">
              <w:rPr>
                <w:rFonts w:asciiTheme="majorHAnsi" w:hAnsiTheme="majorHAnsi"/>
                <w:b/>
                <w:color w:val="297FD5" w:themeColor="accent3"/>
                <w:sz w:val="32"/>
                <w:szCs w:val="32"/>
                <w:u w:val="single"/>
              </w:rPr>
              <w:t>Fitness</w:t>
            </w:r>
            <w:r w:rsidR="00E749CA">
              <w:rPr>
                <w:rFonts w:asciiTheme="majorHAnsi" w:hAnsiTheme="majorHAnsi"/>
                <w:b/>
                <w:color w:val="297FD5" w:themeColor="accent3"/>
                <w:sz w:val="36"/>
                <w:szCs w:val="36"/>
                <w:u w:val="single"/>
              </w:rPr>
              <w:t xml:space="preserve"> </w:t>
            </w:r>
            <w:r w:rsidR="00E749CA">
              <w:rPr>
                <w:b/>
                <w:sz w:val="28"/>
                <w:szCs w:val="28"/>
              </w:rPr>
              <w:t xml:space="preserve"> </w:t>
            </w:r>
            <w:r w:rsidRPr="008D3ED3">
              <w:rPr>
                <w:b/>
                <w:sz w:val="28"/>
                <w:szCs w:val="28"/>
              </w:rPr>
              <w:t>ALZHEIMER</w:t>
            </w:r>
            <w:proofErr w:type="gramEnd"/>
            <w:r w:rsidRPr="008D3ED3">
              <w:rPr>
                <w:b/>
                <w:sz w:val="28"/>
                <w:szCs w:val="28"/>
              </w:rPr>
              <w:t xml:space="preserve"> SUPPORT GROUP </w:t>
            </w:r>
            <w:r>
              <w:t>Join Diane &amp; Susan on the 2</w:t>
            </w:r>
            <w:r w:rsidRPr="00DA5218">
              <w:rPr>
                <w:vertAlign w:val="superscript"/>
              </w:rPr>
              <w:t>nd</w:t>
            </w:r>
            <w:r>
              <w:t xml:space="preserve"> Wednesday of each month from 1:00 -3:00pm</w:t>
            </w:r>
            <w:r w:rsidR="00DA6790">
              <w:t>.</w:t>
            </w:r>
          </w:p>
          <w:p w:rsidR="00202E9D" w:rsidRDefault="00DA5218" w:rsidP="00E749CA">
            <w:pPr>
              <w:spacing w:after="0"/>
              <w:rPr>
                <w:b/>
                <w:sz w:val="32"/>
                <w:szCs w:val="32"/>
              </w:rPr>
            </w:pPr>
            <w:r w:rsidRPr="00E749CA">
              <w:rPr>
                <w:b/>
                <w:sz w:val="28"/>
                <w:szCs w:val="28"/>
              </w:rPr>
              <w:t>NURSE PRACTITIONER</w:t>
            </w:r>
            <w:r w:rsidR="00544B6A" w:rsidRPr="008D3ED3">
              <w:rPr>
                <w:b/>
                <w:sz w:val="32"/>
                <w:szCs w:val="32"/>
              </w:rPr>
              <w:t xml:space="preserve"> </w:t>
            </w:r>
          </w:p>
          <w:p w:rsidR="00DA5218" w:rsidRPr="00E749CA" w:rsidRDefault="00544B6A" w:rsidP="00E749CA">
            <w:pPr>
              <w:spacing w:after="0"/>
              <w:rPr>
                <w:rFonts w:asciiTheme="majorHAnsi" w:hAnsiTheme="majorHAnsi"/>
                <w:b/>
                <w:color w:val="297FD5" w:themeColor="accent3"/>
                <w:sz w:val="36"/>
                <w:szCs w:val="36"/>
                <w:u w:val="single"/>
              </w:rPr>
            </w:pPr>
            <w:r>
              <w:t xml:space="preserve">Nancy MacDonald will be at the </w:t>
            </w:r>
            <w:r w:rsidR="001F0B52">
              <w:t>Centre</w:t>
            </w:r>
            <w:r>
              <w:t xml:space="preserve"> once a month. If you are a patient of hers or Dr. Cox in Chester, you can call 902-275-5268 to book and appointment.</w:t>
            </w:r>
          </w:p>
          <w:p w:rsidR="00544B6A" w:rsidRDefault="00544B6A" w:rsidP="00E749CA">
            <w:pPr>
              <w:spacing w:after="0"/>
            </w:pPr>
            <w:r w:rsidRPr="008D3ED3">
              <w:rPr>
                <w:b/>
                <w:sz w:val="28"/>
                <w:szCs w:val="28"/>
              </w:rPr>
              <w:t xml:space="preserve">BLOOD COLLECTION </w:t>
            </w:r>
            <w:r w:rsidR="001F0B52" w:rsidRPr="008D3ED3">
              <w:rPr>
                <w:b/>
                <w:sz w:val="28"/>
                <w:szCs w:val="28"/>
              </w:rPr>
              <w:t xml:space="preserve">SERVICE </w:t>
            </w:r>
            <w:r w:rsidR="001F0B52" w:rsidRPr="008D3ED3">
              <w:t>Blood</w:t>
            </w:r>
            <w:r>
              <w:t xml:space="preserve"> collection is every second Wednesday from 8:30 – 10:00am here at the </w:t>
            </w:r>
            <w:r w:rsidR="001F0B52">
              <w:t>Centre</w:t>
            </w:r>
            <w:r>
              <w:t>, with home visits available with Coleen Hull by appointment, call 902-624-0406.</w:t>
            </w:r>
          </w:p>
          <w:p w:rsidR="00202E9D" w:rsidRDefault="00544B6A" w:rsidP="00E749CA">
            <w:pPr>
              <w:spacing w:after="0"/>
              <w:rPr>
                <w:b/>
                <w:sz w:val="28"/>
                <w:szCs w:val="28"/>
              </w:rPr>
            </w:pPr>
            <w:r w:rsidRPr="008D3ED3">
              <w:rPr>
                <w:b/>
                <w:sz w:val="28"/>
                <w:szCs w:val="28"/>
              </w:rPr>
              <w:t>TOPS</w:t>
            </w:r>
          </w:p>
          <w:p w:rsidR="00544B6A" w:rsidRDefault="00544B6A" w:rsidP="00E749CA">
            <w:pPr>
              <w:spacing w:after="0"/>
            </w:pPr>
            <w:r>
              <w:t xml:space="preserve">“Take Off Pounds Sensibly” is a </w:t>
            </w:r>
            <w:r w:rsidR="001F0B52">
              <w:t>weight loss</w:t>
            </w:r>
            <w:r>
              <w:t xml:space="preserve"> support group that meets every Monday at 6:00pm here, at the </w:t>
            </w:r>
            <w:r w:rsidR="001F0B52">
              <w:t>Centre</w:t>
            </w:r>
            <w:r>
              <w:t xml:space="preserve">. </w:t>
            </w:r>
          </w:p>
          <w:p w:rsidR="00544B6A" w:rsidRDefault="00544B6A" w:rsidP="00E749CA">
            <w:pPr>
              <w:spacing w:after="0"/>
            </w:pPr>
            <w:r w:rsidRPr="008D3ED3">
              <w:rPr>
                <w:b/>
                <w:sz w:val="28"/>
                <w:szCs w:val="28"/>
              </w:rPr>
              <w:t xml:space="preserve">ADULT FITNESS CLASSES </w:t>
            </w:r>
            <w:proofErr w:type="spellStart"/>
            <w:r>
              <w:t>Classes</w:t>
            </w:r>
            <w:proofErr w:type="spellEnd"/>
            <w:r>
              <w:t xml:space="preserve"> will be available throughout the year. Contact the </w:t>
            </w:r>
            <w:proofErr w:type="gramStart"/>
            <w:r w:rsidR="001F0B52">
              <w:t>Centre</w:t>
            </w:r>
            <w:r w:rsidR="00DA6790">
              <w:t xml:space="preserve"> </w:t>
            </w:r>
            <w:r>
              <w:t>.</w:t>
            </w:r>
            <w:proofErr w:type="gramEnd"/>
          </w:p>
          <w:p w:rsidR="00544B6A" w:rsidRDefault="00544B6A" w:rsidP="00E749CA">
            <w:pPr>
              <w:spacing w:after="0"/>
            </w:pPr>
            <w:r w:rsidRPr="008D3ED3">
              <w:rPr>
                <w:b/>
                <w:sz w:val="28"/>
                <w:szCs w:val="28"/>
              </w:rPr>
              <w:t xml:space="preserve">NEW ROSS FITNESS </w:t>
            </w:r>
            <w:proofErr w:type="gramStart"/>
            <w:r w:rsidRPr="008D3ED3">
              <w:rPr>
                <w:b/>
                <w:sz w:val="28"/>
                <w:szCs w:val="28"/>
              </w:rPr>
              <w:t>CENTRE</w:t>
            </w:r>
            <w:r w:rsidRPr="008D3ED3">
              <w:t xml:space="preserve"> </w:t>
            </w:r>
            <w:r w:rsidR="00CF7C81">
              <w:t xml:space="preserve"> </w:t>
            </w:r>
            <w:r>
              <w:t>We</w:t>
            </w:r>
            <w:proofErr w:type="gramEnd"/>
            <w:r>
              <w:t xml:space="preserve"> have a full range of fitness equipment, and are open 7 days a week, 24 hours a day. Call for more details regarding membership.</w:t>
            </w:r>
          </w:p>
          <w:p w:rsidR="009268BE" w:rsidRDefault="009268BE" w:rsidP="009268BE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YOGA </w:t>
            </w:r>
          </w:p>
          <w:p w:rsidR="009268BE" w:rsidRDefault="009268BE" w:rsidP="009268BE">
            <w:pPr>
              <w:spacing w:after="0"/>
              <w:rPr>
                <w:b/>
                <w:sz w:val="28"/>
                <w:szCs w:val="28"/>
              </w:rPr>
            </w:pPr>
            <w:r>
              <w:t>Every Friday from 9:00-10:00am, please contact the Municipality of Chester for more details at 902-275-3490.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9268BE" w:rsidRDefault="009268BE" w:rsidP="009268BE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THE FLYER</w:t>
            </w:r>
          </w:p>
          <w:p w:rsidR="009268BE" w:rsidRDefault="009268BE" w:rsidP="009268BE">
            <w:pPr>
              <w:spacing w:after="0"/>
            </w:pPr>
            <w:r>
              <w:t xml:space="preserve">We distribute our own newspaper to residents of New Ross, it includes </w:t>
            </w:r>
            <w:r w:rsidR="00261A5E">
              <w:t>activities</w:t>
            </w:r>
            <w:r>
              <w:t xml:space="preserve"> in and around New Ross </w:t>
            </w:r>
            <w:proofErr w:type="gramStart"/>
            <w:r>
              <w:t>and  is</w:t>
            </w:r>
            <w:proofErr w:type="gramEnd"/>
            <w:r>
              <w:t xml:space="preserve"> produced at the Centre. It can also be found online.</w:t>
            </w:r>
          </w:p>
          <w:p w:rsidR="009268BE" w:rsidRDefault="009268BE" w:rsidP="009268BE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</w:t>
            </w:r>
          </w:p>
          <w:p w:rsidR="002D02B5" w:rsidRPr="009E6AED" w:rsidRDefault="002D02B5" w:rsidP="00E749CA">
            <w:pPr>
              <w:spacing w:after="0"/>
            </w:pPr>
          </w:p>
          <w:p w:rsidR="008D3ED3" w:rsidRDefault="008D3ED3" w:rsidP="004566AB">
            <w:pPr>
              <w:spacing w:after="0"/>
            </w:pPr>
          </w:p>
          <w:p w:rsidR="002D02B5" w:rsidRPr="008D3ED3" w:rsidRDefault="002D02B5" w:rsidP="004566AB">
            <w:pPr>
              <w:spacing w:after="0"/>
            </w:pPr>
          </w:p>
        </w:tc>
        <w:tc>
          <w:tcPr>
            <w:tcW w:w="713" w:type="dxa"/>
          </w:tcPr>
          <w:p w:rsidR="009D699F" w:rsidRDefault="009D699F" w:rsidP="004566AB">
            <w:pPr>
              <w:spacing w:after="0"/>
            </w:pPr>
          </w:p>
        </w:tc>
        <w:tc>
          <w:tcPr>
            <w:tcW w:w="713" w:type="dxa"/>
          </w:tcPr>
          <w:p w:rsidR="009D699F" w:rsidRDefault="009D699F" w:rsidP="004566AB">
            <w:pPr>
              <w:spacing w:after="0"/>
            </w:pPr>
          </w:p>
        </w:tc>
        <w:tc>
          <w:tcPr>
            <w:tcW w:w="3843" w:type="dxa"/>
          </w:tcPr>
          <w:p w:rsidR="00544B6A" w:rsidRDefault="00202E9D" w:rsidP="004566AB">
            <w:pPr>
              <w:spacing w:after="0"/>
            </w:pPr>
            <w:r>
              <w:rPr>
                <w:b/>
                <w:sz w:val="28"/>
                <w:szCs w:val="28"/>
              </w:rPr>
              <w:t xml:space="preserve"> </w:t>
            </w:r>
          </w:p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9D699F" w:rsidTr="009268BE">
              <w:trPr>
                <w:trHeight w:hRule="exact" w:val="11069"/>
              </w:trPr>
              <w:tc>
                <w:tcPr>
                  <w:tcW w:w="5000" w:type="pct"/>
                </w:tcPr>
                <w:p w:rsidR="00202E9D" w:rsidRDefault="008D3ED3" w:rsidP="00202E9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HOME SUPPORT EXERCISE PROGRAM (HSEP) </w:t>
                  </w:r>
                </w:p>
                <w:p w:rsidR="008D3ED3" w:rsidRDefault="008D3ED3" w:rsidP="004566AB">
                  <w:pPr>
                    <w:spacing w:after="0"/>
                  </w:pPr>
                  <w:r>
                    <w:t>The HSEP was developed for older adults living at h</w:t>
                  </w:r>
                  <w:r w:rsidR="00261A5E">
                    <w:t xml:space="preserve">ome. </w:t>
                  </w:r>
                  <w:r>
                    <w:t>The exercises will help improve your endurance, balance, strength and flexibility.</w:t>
                  </w:r>
                </w:p>
                <w:p w:rsidR="009268BE" w:rsidRDefault="009268BE" w:rsidP="009268BE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NUTRITION SESSIONS </w:t>
                  </w:r>
                </w:p>
                <w:p w:rsidR="009268BE" w:rsidRDefault="009268BE" w:rsidP="009268BE">
                  <w:pPr>
                    <w:spacing w:after="0"/>
                  </w:pPr>
                  <w:r>
                    <w:t>A variety of cooking sessions will be offered throughout the year with Leanne, our Dietitian and Nutritionist, contact her for more info.</w:t>
                  </w:r>
                </w:p>
                <w:p w:rsidR="009268BE" w:rsidRDefault="009268BE" w:rsidP="009268BE">
                  <w:pPr>
                    <w:spacing w:after="0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NEW ROSS COMMUNITY </w:t>
                  </w:r>
                  <w:r w:rsidRPr="009E6AED">
                    <w:rPr>
                      <w:b/>
                      <w:sz w:val="28"/>
                      <w:szCs w:val="28"/>
                    </w:rPr>
                    <w:t>FOOD PROJECT</w:t>
                  </w:r>
                </w:p>
                <w:p w:rsidR="009268BE" w:rsidRPr="009268BE" w:rsidRDefault="009268BE" w:rsidP="009268BE">
                  <w:pPr>
                    <w:spacing w:after="0"/>
                    <w:rPr>
                      <w:color w:val="253356" w:themeColor="accent1" w:themeShade="80"/>
                    </w:rPr>
                  </w:pPr>
                  <w:r w:rsidRPr="009268BE">
                    <w:rPr>
                      <w:color w:val="253356" w:themeColor="accent1" w:themeShade="80"/>
                      <w:shd w:val="clear" w:color="auto" w:fill="FFFFFF"/>
                    </w:rPr>
                    <w:t>This is led by a group of community members and partners working to build a more sustainable food system in New</w:t>
                  </w:r>
                  <w:r>
                    <w:rPr>
                      <w:color w:val="253356" w:themeColor="accent1" w:themeShade="80"/>
                      <w:shd w:val="clear" w:color="auto" w:fill="FFFFFF"/>
                    </w:rPr>
                    <w:t xml:space="preserve"> </w:t>
                  </w:r>
                  <w:r w:rsidRPr="009268BE">
                    <w:rPr>
                      <w:color w:val="253356" w:themeColor="accent1" w:themeShade="80"/>
                      <w:shd w:val="clear" w:color="auto" w:fill="FFFFFF"/>
                    </w:rPr>
                    <w:t>Ross.  Contact Leanne if you are interested in getting involved or for information on food project programs.</w:t>
                  </w:r>
                </w:p>
                <w:p w:rsidR="009268BE" w:rsidRDefault="009268BE" w:rsidP="004566AB">
                  <w:pPr>
                    <w:spacing w:after="0"/>
                    <w:rPr>
                      <w:b/>
                    </w:rPr>
                  </w:pPr>
                </w:p>
                <w:p w:rsidR="00202E9D" w:rsidRDefault="002D02B5" w:rsidP="004566AB">
                  <w:pPr>
                    <w:spacing w:after="0"/>
                    <w:rPr>
                      <w:b/>
                    </w:rPr>
                  </w:pPr>
                  <w:r w:rsidRPr="00202E9D">
                    <w:rPr>
                      <w:b/>
                    </w:rPr>
                    <w:t xml:space="preserve">We also offer room rentals for birthday parties, showers, community meetings, etc. Feel free to call us for more </w:t>
                  </w:r>
                </w:p>
                <w:p w:rsidR="00202E9D" w:rsidRPr="009268BE" w:rsidRDefault="002D02B5" w:rsidP="004566AB">
                  <w:pPr>
                    <w:spacing w:after="0"/>
                    <w:rPr>
                      <w:b/>
                    </w:rPr>
                  </w:pPr>
                  <w:proofErr w:type="gramStart"/>
                  <w:r w:rsidRPr="00202E9D">
                    <w:rPr>
                      <w:b/>
                    </w:rPr>
                    <w:t>information</w:t>
                  </w:r>
                  <w:proofErr w:type="gramEnd"/>
                  <w:r w:rsidRPr="00202E9D">
                    <w:rPr>
                      <w:b/>
                    </w:rPr>
                    <w:t>.</w:t>
                  </w:r>
                </w:p>
                <w:p w:rsidR="009268BE" w:rsidRDefault="009268BE" w:rsidP="004566AB">
                  <w:pPr>
                    <w:spacing w:after="0"/>
                    <w:rPr>
                      <w:b/>
                      <w:color w:val="297FD5" w:themeColor="accent3"/>
                      <w:sz w:val="24"/>
                      <w:szCs w:val="24"/>
                    </w:rPr>
                  </w:pPr>
                </w:p>
                <w:p w:rsidR="009D699F" w:rsidRPr="00E749CA" w:rsidRDefault="00FD5D4A" w:rsidP="004566AB">
                  <w:pPr>
                    <w:spacing w:after="0"/>
                    <w:rPr>
                      <w:b/>
                      <w:color w:val="297FD5" w:themeColor="accent3"/>
                      <w:sz w:val="24"/>
                      <w:szCs w:val="24"/>
                    </w:rPr>
                  </w:pPr>
                  <w:r w:rsidRPr="00E749CA">
                    <w:rPr>
                      <w:b/>
                      <w:color w:val="297FD5" w:themeColor="accent3"/>
                      <w:sz w:val="24"/>
                      <w:szCs w:val="24"/>
                    </w:rPr>
                    <w:t>Contact Us</w:t>
                  </w:r>
                </w:p>
                <w:p w:rsidR="002D02B5" w:rsidRPr="002D02B5" w:rsidRDefault="002D02B5" w:rsidP="004566AB">
                  <w:pPr>
                    <w:spacing w:after="0"/>
                    <w:rPr>
                      <w:rStyle w:val="Hyperlink"/>
                      <w:color w:val="242852" w:themeColor="text2"/>
                    </w:rPr>
                  </w:pPr>
                  <w:r w:rsidRPr="002D02B5">
                    <w:rPr>
                      <w:color w:val="242852" w:themeColor="text2"/>
                    </w:rPr>
                    <w:t>Phone</w:t>
                  </w:r>
                  <w:r w:rsidR="00FD5D4A" w:rsidRPr="002D02B5">
                    <w:rPr>
                      <w:color w:val="242852" w:themeColor="text2"/>
                    </w:rPr>
                    <w:t xml:space="preserve">: </w:t>
                  </w:r>
                  <w:r w:rsidR="00D610EC" w:rsidRPr="002D02B5">
                    <w:rPr>
                      <w:color w:val="242852" w:themeColor="text2"/>
                    </w:rPr>
                    <w:t xml:space="preserve">902-689-2414                                    </w:t>
                  </w:r>
                  <w:r w:rsidRPr="002D02B5">
                    <w:rPr>
                      <w:color w:val="242852" w:themeColor="text2"/>
                    </w:rPr>
                    <w:t xml:space="preserve"> </w:t>
                  </w:r>
                  <w:r w:rsidR="00D610EC" w:rsidRPr="002D02B5">
                    <w:rPr>
                      <w:color w:val="242852" w:themeColor="text2"/>
                    </w:rPr>
                    <w:t xml:space="preserve"> Fax: 902-689-2092</w:t>
                  </w:r>
                  <w:r w:rsidR="00FD5D4A" w:rsidRPr="002D02B5">
                    <w:rPr>
                      <w:color w:val="242852" w:themeColor="text2"/>
                    </w:rPr>
                    <w:br/>
                  </w:r>
                  <w:r w:rsidRPr="002D02B5">
                    <w:rPr>
                      <w:color w:val="242852" w:themeColor="text2"/>
                    </w:rPr>
                    <w:t xml:space="preserve">Diane </w:t>
                  </w:r>
                  <w:r w:rsidR="00FD5D4A" w:rsidRPr="002D02B5">
                    <w:rPr>
                      <w:color w:val="242852" w:themeColor="text2"/>
                    </w:rPr>
                    <w:t xml:space="preserve">Email: </w:t>
                  </w:r>
                  <w:hyperlink r:id="rId7" w:history="1">
                    <w:r w:rsidR="00DA5218" w:rsidRPr="002D02B5">
                      <w:rPr>
                        <w:rStyle w:val="Hyperlink"/>
                        <w:color w:val="242852" w:themeColor="text2"/>
                        <w:u w:val="none"/>
                      </w:rPr>
                      <w:t>nrfrc@sympatico.ca</w:t>
                    </w:r>
                  </w:hyperlink>
                </w:p>
                <w:p w:rsidR="002D02B5" w:rsidRPr="002D02B5" w:rsidRDefault="002D02B5" w:rsidP="004566AB">
                  <w:pPr>
                    <w:spacing w:after="0"/>
                    <w:rPr>
                      <w:rStyle w:val="Hyperlink"/>
                      <w:color w:val="242852" w:themeColor="text2"/>
                      <w:u w:val="none"/>
                    </w:rPr>
                  </w:pPr>
                  <w:r w:rsidRPr="002D02B5">
                    <w:rPr>
                      <w:rStyle w:val="Hyperlink"/>
                      <w:color w:val="242852" w:themeColor="text2"/>
                      <w:u w:val="none"/>
                    </w:rPr>
                    <w:t>Karen Email:</w:t>
                  </w:r>
                  <w:r>
                    <w:rPr>
                      <w:rStyle w:val="Hyperlink"/>
                      <w:color w:val="242852" w:themeColor="text2"/>
                      <w:u w:val="none"/>
                    </w:rPr>
                    <w:t xml:space="preserve"> nrfrckaren@hotmail.com</w:t>
                  </w:r>
                </w:p>
                <w:p w:rsidR="002D02B5" w:rsidRPr="002D02B5" w:rsidRDefault="002D02B5" w:rsidP="004566AB">
                  <w:pPr>
                    <w:spacing w:after="0"/>
                    <w:rPr>
                      <w:rStyle w:val="Hyperlink"/>
                      <w:color w:val="242852" w:themeColor="text2"/>
                      <w:u w:val="none"/>
                    </w:rPr>
                  </w:pPr>
                  <w:r>
                    <w:rPr>
                      <w:rStyle w:val="Hyperlink"/>
                      <w:color w:val="242852" w:themeColor="text2"/>
                      <w:u w:val="none"/>
                    </w:rPr>
                    <w:t>Leanne</w:t>
                  </w:r>
                  <w:r w:rsidRPr="002D02B5">
                    <w:rPr>
                      <w:rStyle w:val="Hyperlink"/>
                      <w:color w:val="242852" w:themeColor="text2"/>
                      <w:u w:val="none"/>
                    </w:rPr>
                    <w:t xml:space="preserve"> Email:</w:t>
                  </w:r>
                  <w:r>
                    <w:rPr>
                      <w:rStyle w:val="Hyperlink"/>
                      <w:color w:val="242852" w:themeColor="text2"/>
                      <w:u w:val="none"/>
                    </w:rPr>
                    <w:t xml:space="preserve"> nrfrcleanne@gmail.com</w:t>
                  </w:r>
                </w:p>
                <w:p w:rsidR="009D699F" w:rsidRDefault="002D02B5" w:rsidP="004566AB">
                  <w:pPr>
                    <w:spacing w:after="0"/>
                    <w:rPr>
                      <w:rStyle w:val="Hyperlink"/>
                      <w:color w:val="242852" w:themeColor="text2"/>
                    </w:rPr>
                  </w:pPr>
                  <w:r>
                    <w:rPr>
                      <w:rStyle w:val="Hyperlink"/>
                      <w:color w:val="242852" w:themeColor="text2"/>
                      <w:u w:val="none"/>
                    </w:rPr>
                    <w:t>Janice</w:t>
                  </w:r>
                  <w:r w:rsidRPr="002D02B5">
                    <w:rPr>
                      <w:rStyle w:val="Hyperlink"/>
                      <w:color w:val="242852" w:themeColor="text2"/>
                      <w:u w:val="none"/>
                    </w:rPr>
                    <w:t xml:space="preserve"> Email:</w:t>
                  </w:r>
                  <w:r w:rsidR="00DA5218" w:rsidRPr="002D02B5">
                    <w:rPr>
                      <w:color w:val="242852" w:themeColor="text2"/>
                    </w:rPr>
                    <w:t xml:space="preserve"> </w:t>
                  </w:r>
                  <w:r>
                    <w:rPr>
                      <w:color w:val="242852" w:themeColor="text2"/>
                    </w:rPr>
                    <w:t>corneliusjl13@gmail.com</w:t>
                  </w:r>
                  <w:r w:rsidR="00DA5218" w:rsidRPr="002D02B5">
                    <w:rPr>
                      <w:color w:val="242852" w:themeColor="text2"/>
                    </w:rPr>
                    <w:t xml:space="preserve">     </w:t>
                  </w:r>
                  <w:r w:rsidR="004566AB" w:rsidRPr="002D02B5">
                    <w:rPr>
                      <w:color w:val="242852" w:themeColor="text2"/>
                    </w:rPr>
                    <w:t xml:space="preserve">                  </w:t>
                  </w:r>
                  <w:r w:rsidR="00DA5218" w:rsidRPr="002D02B5">
                    <w:rPr>
                      <w:color w:val="242852" w:themeColor="text2"/>
                    </w:rPr>
                    <w:t xml:space="preserve">     </w:t>
                  </w:r>
                  <w:r w:rsidR="004566AB" w:rsidRPr="002D02B5">
                    <w:rPr>
                      <w:color w:val="242852" w:themeColor="text2"/>
                    </w:rPr>
                    <w:t xml:space="preserve">                </w:t>
                  </w:r>
                  <w:r w:rsidR="00544B6A" w:rsidRPr="002D02B5">
                    <w:rPr>
                      <w:color w:val="242852" w:themeColor="text2"/>
                    </w:rPr>
                    <w:t xml:space="preserve"> </w:t>
                  </w:r>
                  <w:r w:rsidR="00D610EC" w:rsidRPr="002D02B5">
                    <w:rPr>
                      <w:color w:val="242852" w:themeColor="text2"/>
                    </w:rPr>
                    <w:t xml:space="preserve">                                                                </w:t>
                  </w:r>
                  <w:r w:rsidR="00FD5D4A" w:rsidRPr="002D02B5">
                    <w:rPr>
                      <w:color w:val="242852" w:themeColor="text2"/>
                    </w:rPr>
                    <w:t xml:space="preserve">Web: </w:t>
                  </w:r>
                  <w:hyperlink r:id="rId8" w:history="1">
                    <w:r w:rsidR="00D610EC" w:rsidRPr="002D02B5">
                      <w:rPr>
                        <w:rStyle w:val="Hyperlink"/>
                        <w:color w:val="242852" w:themeColor="text2"/>
                      </w:rPr>
                      <w:t>www.nrfrc.ca</w:t>
                    </w:r>
                  </w:hyperlink>
                  <w:r w:rsidR="00D610EC" w:rsidRPr="002D02B5">
                    <w:rPr>
                      <w:color w:val="242852" w:themeColor="text2"/>
                    </w:rPr>
                    <w:t xml:space="preserve">                                Facebook: </w:t>
                  </w:r>
                  <w:hyperlink r:id="rId9" w:history="1">
                    <w:r w:rsidR="00CF7C81" w:rsidRPr="002D02B5">
                      <w:rPr>
                        <w:rStyle w:val="Hyperlink"/>
                        <w:color w:val="242852" w:themeColor="text2"/>
                      </w:rPr>
                      <w:t>www.facebook.com/nrfrc</w:t>
                    </w:r>
                  </w:hyperlink>
                </w:p>
                <w:p w:rsidR="00DA6790" w:rsidRPr="00DA6790" w:rsidRDefault="00DA6790" w:rsidP="004566AB">
                  <w:pPr>
                    <w:spacing w:after="0"/>
                    <w:rPr>
                      <w:rStyle w:val="Hyperlink"/>
                      <w:color w:val="242852" w:themeColor="text2"/>
                      <w:u w:val="none"/>
                    </w:rPr>
                  </w:pPr>
                  <w:r>
                    <w:rPr>
                      <w:rStyle w:val="Hyperlink"/>
                      <w:color w:val="242852" w:themeColor="text2"/>
                      <w:u w:val="none"/>
                    </w:rPr>
                    <w:t>Community Web</w:t>
                  </w:r>
                  <w:r w:rsidRPr="00DA6790">
                    <w:rPr>
                      <w:rStyle w:val="Hyperlink"/>
                      <w:color w:val="242852" w:themeColor="text2"/>
                      <w:u w:val="none"/>
                    </w:rPr>
                    <w:t xml:space="preserve">site: </w:t>
                  </w:r>
                  <w:hyperlink r:id="rId10" w:history="1">
                    <w:r w:rsidRPr="00DA6790">
                      <w:rPr>
                        <w:rStyle w:val="Hyperlink"/>
                        <w:color w:val="242852" w:themeColor="text2"/>
                      </w:rPr>
                      <w:t>www.newross.ca</w:t>
                    </w:r>
                  </w:hyperlink>
                  <w:r>
                    <w:rPr>
                      <w:rStyle w:val="Hyperlink"/>
                      <w:color w:val="242852" w:themeColor="text2"/>
                      <w:u w:val="none"/>
                    </w:rPr>
                    <w:t xml:space="preserve"> </w:t>
                  </w:r>
                </w:p>
                <w:p w:rsidR="00DA6790" w:rsidRDefault="00DA6790" w:rsidP="004566AB">
                  <w:pPr>
                    <w:spacing w:after="0"/>
                  </w:pPr>
                </w:p>
              </w:tc>
            </w:tr>
            <w:tr w:rsidR="009268BE" w:rsidTr="009268BE">
              <w:trPr>
                <w:trHeight w:hRule="exact" w:val="10785"/>
              </w:trPr>
              <w:tc>
                <w:tcPr>
                  <w:tcW w:w="5000" w:type="pct"/>
                </w:tcPr>
                <w:p w:rsidR="009268BE" w:rsidRDefault="009268BE" w:rsidP="00202E9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9268BE" w:rsidTr="009268BE">
              <w:trPr>
                <w:trHeight w:hRule="exact" w:val="10785"/>
              </w:trPr>
              <w:tc>
                <w:tcPr>
                  <w:tcW w:w="5000" w:type="pct"/>
                </w:tcPr>
                <w:p w:rsidR="009268BE" w:rsidRDefault="009268BE" w:rsidP="00202E9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9268BE" w:rsidTr="00202E9D">
              <w:trPr>
                <w:trHeight w:hRule="exact" w:val="9536"/>
              </w:trPr>
              <w:tc>
                <w:tcPr>
                  <w:tcW w:w="5000" w:type="pct"/>
                </w:tcPr>
                <w:p w:rsidR="009268BE" w:rsidRDefault="009268BE" w:rsidP="00202E9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202E9D">
              <w:trPr>
                <w:trHeight w:hRule="exact" w:val="7920"/>
              </w:trPr>
              <w:tc>
                <w:tcPr>
                  <w:tcW w:w="5000" w:type="pct"/>
                </w:tcPr>
                <w:p w:rsidR="00202E9D" w:rsidRDefault="00202E9D" w:rsidP="00202E9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9D699F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:rsidR="009D699F" w:rsidRDefault="009D699F" w:rsidP="004566AB">
                  <w:pPr>
                    <w:spacing w:after="0"/>
                  </w:pPr>
                </w:p>
                <w:p w:rsidR="00202E9D" w:rsidRDefault="00202E9D" w:rsidP="004566AB">
                  <w:pPr>
                    <w:spacing w:after="0"/>
                  </w:pPr>
                </w:p>
              </w:tc>
            </w:tr>
          </w:tbl>
          <w:p w:rsidR="009D699F" w:rsidRDefault="009D699F" w:rsidP="004566AB">
            <w:pPr>
              <w:spacing w:after="0"/>
            </w:pPr>
          </w:p>
          <w:p w:rsidR="002D02B5" w:rsidRDefault="002D02B5" w:rsidP="004566AB">
            <w:pPr>
              <w:spacing w:after="0"/>
            </w:pPr>
          </w:p>
        </w:tc>
        <w:tc>
          <w:tcPr>
            <w:tcW w:w="720" w:type="dxa"/>
          </w:tcPr>
          <w:p w:rsidR="009D699F" w:rsidRDefault="009D699F" w:rsidP="004566AB">
            <w:pPr>
              <w:spacing w:after="0"/>
            </w:pPr>
          </w:p>
        </w:tc>
        <w:tc>
          <w:tcPr>
            <w:tcW w:w="720" w:type="dxa"/>
          </w:tcPr>
          <w:p w:rsidR="009D699F" w:rsidRDefault="009D699F" w:rsidP="004566AB">
            <w:pPr>
              <w:spacing w:after="0"/>
            </w:pPr>
          </w:p>
        </w:tc>
        <w:tc>
          <w:tcPr>
            <w:tcW w:w="3851" w:type="dxa"/>
          </w:tcPr>
          <w:tbl>
            <w:tblPr>
              <w:tblStyle w:val="TableLayout"/>
              <w:tblW w:w="3967" w:type="dxa"/>
              <w:tblLayout w:type="fixed"/>
              <w:tblLook w:val="04A0" w:firstRow="1" w:lastRow="0" w:firstColumn="1" w:lastColumn="0" w:noHBand="0" w:noVBand="1"/>
            </w:tblPr>
            <w:tblGrid>
              <w:gridCol w:w="3967"/>
            </w:tblGrid>
            <w:tr w:rsidR="009D699F" w:rsidTr="001B310B">
              <w:trPr>
                <w:trHeight w:hRule="exact" w:val="6122"/>
              </w:trPr>
              <w:sdt>
                <w:sdtPr>
                  <w:rPr>
                    <w:noProof/>
                    <w:lang w:val="en-CA" w:eastAsia="en-CA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9D699F" w:rsidRDefault="009227EC" w:rsidP="001B6973">
                      <w:pPr>
                        <w:spacing w:after="0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519045" cy="282102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hotoGrid_1447184761669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630" cy="28283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9D699F" w:rsidTr="001B310B">
              <w:trPr>
                <w:trHeight w:hRule="exact" w:val="382"/>
              </w:trPr>
              <w:tc>
                <w:tcPr>
                  <w:tcW w:w="5000" w:type="pct"/>
                </w:tcPr>
                <w:p w:rsidR="009D699F" w:rsidRDefault="009D699F" w:rsidP="004566AB">
                  <w:pPr>
                    <w:spacing w:after="0"/>
                  </w:pPr>
                </w:p>
              </w:tc>
            </w:tr>
            <w:tr w:rsidR="009D699F" w:rsidTr="001B310B">
              <w:trPr>
                <w:trHeight w:hRule="exact" w:val="2676"/>
              </w:trPr>
              <w:sdt>
                <w:sdtPr>
                  <w:alias w:val="Company"/>
                  <w:tag w:val=""/>
                  <w:id w:val="1477263083"/>
                  <w:placeholder>
                    <w:docPart w:val="BDCD0862CEF64F3A99A73F60B60EBC3C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4A66AC" w:themeFill="accent1"/>
                    </w:tcPr>
                    <w:p w:rsidR="009D699F" w:rsidRDefault="00D610EC" w:rsidP="001B6973">
                      <w:pPr>
                        <w:pStyle w:val="Title"/>
                        <w:spacing w:before="0"/>
                        <w:jc w:val="center"/>
                      </w:pPr>
                      <w:r>
                        <w:t>New ross family resource centre</w:t>
                      </w:r>
                    </w:p>
                  </w:tc>
                </w:sdtContent>
              </w:sdt>
            </w:tr>
            <w:tr w:rsidR="009D699F" w:rsidTr="001B310B">
              <w:trPr>
                <w:trHeight w:hRule="exact" w:val="1530"/>
              </w:trPr>
              <w:tc>
                <w:tcPr>
                  <w:tcW w:w="5000" w:type="pct"/>
                  <w:shd w:val="clear" w:color="auto" w:fill="4A66AC" w:themeFill="accent1"/>
                  <w:vAlign w:val="bottom"/>
                </w:tcPr>
                <w:p w:rsidR="00D610EC" w:rsidRPr="00D610EC" w:rsidRDefault="00D610EC" w:rsidP="004566AB">
                  <w:pPr>
                    <w:pStyle w:val="Subtitle"/>
                    <w:spacing w:after="0"/>
                    <w:ind w:left="0"/>
                    <w:jc w:val="center"/>
                  </w:pPr>
                  <w:r>
                    <w:t xml:space="preserve">4691 Highway 12, </w:t>
                  </w:r>
                  <w:r w:rsidR="001B310B">
                    <w:t xml:space="preserve">P.O Box 106, </w:t>
                  </w:r>
                  <w:r>
                    <w:t>New Ross</w:t>
                  </w:r>
                  <w:r w:rsidR="001B310B">
                    <w:t>, NS B0J 2M0</w:t>
                  </w:r>
                  <w:r>
                    <w:t xml:space="preserve">                                    Phone: (902)689-2414</w:t>
                  </w:r>
                </w:p>
              </w:tc>
            </w:tr>
          </w:tbl>
          <w:p w:rsidR="009D699F" w:rsidRDefault="009D699F" w:rsidP="004566AB">
            <w:pPr>
              <w:spacing w:after="0"/>
            </w:pPr>
          </w:p>
        </w:tc>
      </w:tr>
    </w:tbl>
    <w:p w:rsidR="009D699F" w:rsidRDefault="009D699F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9D699F">
        <w:trPr>
          <w:trHeight w:hRule="exact" w:val="10800"/>
          <w:jc w:val="center"/>
        </w:trPr>
        <w:tc>
          <w:tcPr>
            <w:tcW w:w="3840" w:type="dxa"/>
          </w:tcPr>
          <w:p w:rsidR="00A11D68" w:rsidRPr="00E749CA" w:rsidRDefault="00D610EC" w:rsidP="003A7960">
            <w:pPr>
              <w:spacing w:after="0"/>
              <w:rPr>
                <w:rStyle w:val="Heading1Char"/>
                <w:b w:val="0"/>
                <w:bCs w:val="0"/>
                <w:color w:val="297FD5" w:themeColor="accent3"/>
                <w:sz w:val="30"/>
                <w:szCs w:val="30"/>
              </w:rPr>
            </w:pPr>
            <w:r w:rsidRPr="00E749CA">
              <w:rPr>
                <w:rStyle w:val="Heading1Char"/>
                <w:b w:val="0"/>
                <w:bCs w:val="0"/>
                <w:color w:val="297FD5" w:themeColor="accent3"/>
                <w:sz w:val="30"/>
                <w:szCs w:val="30"/>
              </w:rPr>
              <w:lastRenderedPageBreak/>
              <w:t xml:space="preserve">Mission Statement   </w:t>
            </w:r>
          </w:p>
          <w:p w:rsidR="00202E9D" w:rsidRDefault="00D610EC" w:rsidP="00202E9D">
            <w:pPr>
              <w:spacing w:after="0"/>
            </w:pPr>
            <w:r>
              <w:t>We are a non-profit facility responsible for offering programs that bring health and well-being to New Ross and the surrounding communities. Our goal is to make New Ross area a comfortable, well-served community with many of the amenities provided in larger areas.</w:t>
            </w:r>
          </w:p>
          <w:p w:rsidR="00D610EC" w:rsidRPr="00202E9D" w:rsidRDefault="00904049" w:rsidP="00202E9D">
            <w:pPr>
              <w:spacing w:after="0"/>
            </w:pPr>
            <w:r w:rsidRPr="00E749CA">
              <w:rPr>
                <w:color w:val="297FD5" w:themeColor="accent3"/>
                <w:sz w:val="30"/>
                <w:szCs w:val="30"/>
                <w:u w:val="single"/>
              </w:rPr>
              <w:t>Babies, Children &amp; School Age</w:t>
            </w:r>
          </w:p>
          <w:p w:rsidR="00202E9D" w:rsidRDefault="00401408" w:rsidP="00401408">
            <w:pPr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PRENATAL PROGRAM</w:t>
            </w:r>
            <w:r>
              <w:rPr>
                <w:sz w:val="28"/>
                <w:szCs w:val="28"/>
              </w:rPr>
              <w:t xml:space="preserve"> </w:t>
            </w:r>
          </w:p>
          <w:p w:rsidR="00401408" w:rsidRPr="00401408" w:rsidRDefault="003B1A78" w:rsidP="00401408">
            <w:pPr>
              <w:spacing w:after="0"/>
            </w:pPr>
            <w:r>
              <w:t>A g</w:t>
            </w:r>
            <w:r w:rsidR="00401408">
              <w:t>reat way to learn more</w:t>
            </w:r>
            <w:r w:rsidR="001B310B">
              <w:t xml:space="preserve"> about pregnancy, childbirth, meeting other mom’s, and</w:t>
            </w:r>
            <w:r w:rsidR="00401408">
              <w:t xml:space="preserve"> having a new baby</w:t>
            </w:r>
            <w:r w:rsidR="001B310B">
              <w:t>. One-on-one or small groups. Contact Leanne for more information on this free program.</w:t>
            </w:r>
          </w:p>
          <w:p w:rsidR="00401408" w:rsidRDefault="001B310B" w:rsidP="00401408">
            <w:pPr>
              <w:spacing w:after="0"/>
            </w:pPr>
            <w:r>
              <w:rPr>
                <w:b/>
                <w:sz w:val="28"/>
                <w:szCs w:val="28"/>
              </w:rPr>
              <w:t>BREAST</w:t>
            </w:r>
            <w:r w:rsidR="00401408">
              <w:rPr>
                <w:b/>
                <w:sz w:val="28"/>
                <w:szCs w:val="28"/>
              </w:rPr>
              <w:t>FEEDING</w:t>
            </w:r>
            <w:r>
              <w:rPr>
                <w:b/>
                <w:sz w:val="28"/>
                <w:szCs w:val="28"/>
              </w:rPr>
              <w:t xml:space="preserve"> SUPPORT </w:t>
            </w:r>
            <w:r>
              <w:t>This free</w:t>
            </w:r>
            <w:r w:rsidR="009E6AED">
              <w:t>, peer support</w:t>
            </w:r>
            <w:r>
              <w:t xml:space="preserve"> program aims to support mothers, one-on-one with th</w:t>
            </w:r>
            <w:r w:rsidR="009E6AED">
              <w:t>e learning experience of breast</w:t>
            </w:r>
            <w:r>
              <w:t>feeding. Contact Leanne for more information.</w:t>
            </w:r>
          </w:p>
          <w:p w:rsidR="00082462" w:rsidRDefault="00082462" w:rsidP="00082462">
            <w:pPr>
              <w:spacing w:after="0"/>
              <w:rPr>
                <w:b/>
                <w:sz w:val="32"/>
                <w:szCs w:val="32"/>
              </w:rPr>
            </w:pPr>
            <w:r w:rsidRPr="0020117A">
              <w:rPr>
                <w:b/>
                <w:sz w:val="28"/>
                <w:szCs w:val="28"/>
              </w:rPr>
              <w:t>PLAYGROUP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082462" w:rsidRDefault="00082462" w:rsidP="00082462">
            <w:pPr>
              <w:spacing w:after="0"/>
            </w:pPr>
            <w:r>
              <w:t>This is a free program offered to children birth to 5 years. Activities include crafts, songs, games, story time, and a healthy snack. Offered on Mondays and Thursdays throughout the school year from 9:30-11:30am, and Mondays only during the summer.</w:t>
            </w:r>
          </w:p>
          <w:p w:rsidR="00DA6790" w:rsidRDefault="00DA6790" w:rsidP="00DA6790">
            <w:pPr>
              <w:spacing w:after="0"/>
              <w:rPr>
                <w:b/>
                <w:sz w:val="32"/>
                <w:szCs w:val="32"/>
              </w:rPr>
            </w:pPr>
            <w:r w:rsidRPr="0020117A">
              <w:rPr>
                <w:b/>
                <w:sz w:val="28"/>
                <w:szCs w:val="28"/>
              </w:rPr>
              <w:t>CAR SEAT SAFETY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DA6790" w:rsidRPr="00202E9D" w:rsidRDefault="00DA6790" w:rsidP="00DA6790">
            <w:pPr>
              <w:spacing w:after="0"/>
              <w:rPr>
                <w:b/>
                <w:sz w:val="28"/>
                <w:szCs w:val="28"/>
              </w:rPr>
            </w:pPr>
            <w:r>
              <w:t>If you have questions regarding your child’s car seat,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>Karen is a qualified Child Restraints Systems Technician and can educate, support and guide you for proper use of child safety seats and safety belts.</w:t>
            </w:r>
          </w:p>
          <w:p w:rsidR="00DA6790" w:rsidRPr="00202E9D" w:rsidRDefault="00DA6790" w:rsidP="00082462">
            <w:pPr>
              <w:spacing w:after="0"/>
              <w:rPr>
                <w:b/>
                <w:sz w:val="32"/>
                <w:szCs w:val="32"/>
              </w:rPr>
            </w:pPr>
          </w:p>
          <w:p w:rsidR="003A7960" w:rsidRPr="003A7960" w:rsidRDefault="003A7960" w:rsidP="00DA6790">
            <w:pPr>
              <w:spacing w:after="0"/>
            </w:pPr>
          </w:p>
        </w:tc>
        <w:tc>
          <w:tcPr>
            <w:tcW w:w="713" w:type="dxa"/>
          </w:tcPr>
          <w:p w:rsidR="009D699F" w:rsidRDefault="009D699F" w:rsidP="003A7960">
            <w:pPr>
              <w:spacing w:after="0"/>
            </w:pPr>
          </w:p>
        </w:tc>
        <w:tc>
          <w:tcPr>
            <w:tcW w:w="713" w:type="dxa"/>
          </w:tcPr>
          <w:p w:rsidR="009D699F" w:rsidRDefault="009D699F" w:rsidP="00A11D68">
            <w:pPr>
              <w:spacing w:after="0"/>
            </w:pPr>
          </w:p>
        </w:tc>
        <w:tc>
          <w:tcPr>
            <w:tcW w:w="3843" w:type="dxa"/>
          </w:tcPr>
          <w:p w:rsidR="00DA6790" w:rsidRDefault="00DA6790" w:rsidP="00DA6790">
            <w:pPr>
              <w:spacing w:after="0"/>
              <w:rPr>
                <w:b/>
                <w:sz w:val="32"/>
                <w:szCs w:val="32"/>
              </w:rPr>
            </w:pPr>
            <w:r w:rsidRPr="0020117A">
              <w:rPr>
                <w:b/>
                <w:sz w:val="28"/>
                <w:szCs w:val="28"/>
              </w:rPr>
              <w:t>NOBODY’S PERFECT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DA6790" w:rsidRDefault="00DA6790" w:rsidP="00DA6790">
            <w:pPr>
              <w:spacing w:after="0"/>
            </w:pPr>
            <w:r>
              <w:t>Open to every parent/guardian with children from birth to age 5. Come reflect, brainstorm and work together to solve parenting concerns and questions. Contact Diane or Karen.</w:t>
            </w:r>
          </w:p>
          <w:p w:rsidR="00202E9D" w:rsidRDefault="00401408" w:rsidP="00401408">
            <w:pPr>
              <w:spacing w:after="0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28"/>
              </w:rPr>
              <w:t>PRE</w:t>
            </w:r>
            <w:r w:rsidRPr="0020117A">
              <w:rPr>
                <w:b/>
                <w:sz w:val="28"/>
                <w:szCs w:val="28"/>
              </w:rPr>
              <w:t>SCHOOL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401408" w:rsidRPr="00FD5D4A" w:rsidRDefault="00401408" w:rsidP="00401408">
            <w:pPr>
              <w:spacing w:after="0"/>
            </w:pPr>
            <w:r w:rsidRPr="00FD5D4A">
              <w:t>This is a licensed program for children from 2.5 – 5 years, one morning a week. It is moved into the</w:t>
            </w:r>
            <w:r>
              <w:t xml:space="preserve"> New Ross Consolidated School, c</w:t>
            </w:r>
            <w:r w:rsidRPr="00FD5D4A">
              <w:t>ontact Karen for more information.</w:t>
            </w:r>
          </w:p>
          <w:p w:rsidR="00202E9D" w:rsidRDefault="00FD5D4A" w:rsidP="00A11D68">
            <w:pPr>
              <w:spacing w:after="0"/>
              <w:rPr>
                <w:b/>
                <w:sz w:val="32"/>
                <w:szCs w:val="32"/>
              </w:rPr>
            </w:pPr>
            <w:r w:rsidRPr="008D3ED3">
              <w:rPr>
                <w:b/>
                <w:sz w:val="28"/>
                <w:szCs w:val="28"/>
              </w:rPr>
              <w:t>TUMBLEBUGS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9D699F" w:rsidRDefault="00FD5D4A" w:rsidP="00A11D68">
            <w:pPr>
              <w:spacing w:after="0"/>
            </w:pPr>
            <w:r>
              <w:t xml:space="preserve">For children ages 3.5 – 5 </w:t>
            </w:r>
            <w:r w:rsidR="005D73E8">
              <w:t>years old, it is an intro</w:t>
            </w:r>
            <w:r>
              <w:t xml:space="preserve"> to basic movement and modified gym</w:t>
            </w:r>
            <w:r w:rsidR="005D73E8">
              <w:t>nastics. It will be offered once yearly</w:t>
            </w:r>
            <w:r w:rsidR="00DA6790">
              <w:t xml:space="preserve">. </w:t>
            </w:r>
          </w:p>
          <w:p w:rsidR="00202E9D" w:rsidRDefault="0020117A" w:rsidP="00A11D68">
            <w:pPr>
              <w:spacing w:after="0"/>
              <w:rPr>
                <w:b/>
                <w:sz w:val="30"/>
                <w:szCs w:val="30"/>
              </w:rPr>
            </w:pPr>
            <w:r w:rsidRPr="00C811F3">
              <w:rPr>
                <w:b/>
                <w:sz w:val="28"/>
                <w:szCs w:val="28"/>
              </w:rPr>
              <w:t>AFTER SCHOOL PROGRAM</w:t>
            </w:r>
            <w:r>
              <w:rPr>
                <w:b/>
                <w:sz w:val="30"/>
                <w:szCs w:val="30"/>
              </w:rPr>
              <w:t xml:space="preserve"> </w:t>
            </w:r>
          </w:p>
          <w:p w:rsidR="0020117A" w:rsidRPr="0020117A" w:rsidRDefault="0020117A" w:rsidP="00A11D68">
            <w:pPr>
              <w:spacing w:after="0"/>
            </w:pPr>
            <w:r>
              <w:t>Join Janice every Monday, Wednesday and Friday throughout the school year for fun, activities, and a healthy snack.</w:t>
            </w:r>
          </w:p>
          <w:p w:rsidR="00202E9D" w:rsidRDefault="00F86C56" w:rsidP="00A11D68">
            <w:pPr>
              <w:spacing w:after="0"/>
            </w:pPr>
            <w:r>
              <w:rPr>
                <w:b/>
                <w:sz w:val="28"/>
                <w:szCs w:val="28"/>
              </w:rPr>
              <w:t>NEW ROSS AFTER SCHOOL</w:t>
            </w:r>
            <w:r w:rsidR="0020117A">
              <w:t xml:space="preserve"> </w:t>
            </w:r>
          </w:p>
          <w:p w:rsidR="00FD5D4A" w:rsidRDefault="0020117A" w:rsidP="00A11D68">
            <w:pPr>
              <w:spacing w:after="0"/>
            </w:pPr>
            <w:r>
              <w:t>We partner with NRCS to provide a free afterschool activity based program one afternoon a week.</w:t>
            </w:r>
            <w:r w:rsidR="002D02B5">
              <w:t xml:space="preserve"> Activities may include crafts, cooking, archery, music, etc.</w:t>
            </w:r>
          </w:p>
          <w:p w:rsidR="00202E9D" w:rsidRDefault="0020117A" w:rsidP="00A11D68">
            <w:pPr>
              <w:spacing w:after="0"/>
              <w:rPr>
                <w:b/>
                <w:sz w:val="32"/>
                <w:szCs w:val="32"/>
              </w:rPr>
            </w:pPr>
            <w:r w:rsidRPr="00C811F3">
              <w:rPr>
                <w:b/>
                <w:sz w:val="28"/>
                <w:szCs w:val="28"/>
              </w:rPr>
              <w:t>FAMILY GYM NIGHT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20117A" w:rsidRDefault="00C811F3" w:rsidP="00A11D68">
            <w:pPr>
              <w:spacing w:after="0"/>
            </w:pPr>
            <w:r>
              <w:t>In p</w:t>
            </w:r>
            <w:r w:rsidR="0020117A">
              <w:t>artnership with NRCS, this program is offered Wednesday evenings. Time frames have been established according to the different age groups.</w:t>
            </w:r>
          </w:p>
          <w:p w:rsidR="00202E9D" w:rsidRDefault="0020117A" w:rsidP="00A11D68">
            <w:pPr>
              <w:spacing w:after="0"/>
              <w:rPr>
                <w:b/>
                <w:sz w:val="32"/>
                <w:szCs w:val="32"/>
              </w:rPr>
            </w:pPr>
            <w:r w:rsidRPr="00C811F3">
              <w:rPr>
                <w:b/>
                <w:sz w:val="28"/>
                <w:szCs w:val="28"/>
              </w:rPr>
              <w:t>PLUG INTO MUSIC</w:t>
            </w:r>
            <w:r>
              <w:rPr>
                <w:b/>
                <w:sz w:val="32"/>
                <w:szCs w:val="32"/>
              </w:rPr>
              <w:t xml:space="preserve"> </w:t>
            </w:r>
          </w:p>
          <w:p w:rsidR="0020117A" w:rsidRDefault="0020117A" w:rsidP="00A11D68">
            <w:pPr>
              <w:spacing w:after="0"/>
            </w:pPr>
            <w:r>
              <w:t xml:space="preserve">Local </w:t>
            </w:r>
            <w:r w:rsidR="009E6AED">
              <w:t xml:space="preserve">musician, Jamie </w:t>
            </w:r>
            <w:proofErr w:type="spellStart"/>
            <w:r w:rsidR="009E6AED">
              <w:t>Junger</w:t>
            </w:r>
            <w:proofErr w:type="spellEnd"/>
            <w:r w:rsidR="009E6AED">
              <w:t>, will help</w:t>
            </w:r>
            <w:r>
              <w:t xml:space="preserve"> youth in develo</w:t>
            </w:r>
            <w:r w:rsidR="00DA5218">
              <w:t>ping an appreciation of music, p</w:t>
            </w:r>
            <w:r>
              <w:t>erforming and recording tips from the pros</w:t>
            </w:r>
            <w:r w:rsidR="00DA5218">
              <w:t xml:space="preserve">, songwriting, </w:t>
            </w:r>
            <w:r>
              <w:t>and much more! 10 week Spring Program.</w:t>
            </w:r>
          </w:p>
          <w:p w:rsidR="00C811F3" w:rsidRDefault="00C811F3" w:rsidP="00A11D68">
            <w:pPr>
              <w:spacing w:after="0"/>
            </w:pPr>
          </w:p>
          <w:p w:rsidR="00F45524" w:rsidRDefault="00F45524" w:rsidP="00A11D68">
            <w:pPr>
              <w:spacing w:after="0"/>
            </w:pPr>
          </w:p>
          <w:p w:rsidR="00F45524" w:rsidRDefault="00F45524" w:rsidP="00A11D68">
            <w:pPr>
              <w:spacing w:after="0"/>
            </w:pPr>
          </w:p>
          <w:p w:rsidR="00F45524" w:rsidRDefault="00F45524" w:rsidP="00A11D68">
            <w:pPr>
              <w:spacing w:after="0"/>
            </w:pPr>
          </w:p>
          <w:p w:rsidR="00C811F3" w:rsidRDefault="00C811F3" w:rsidP="00A11D68">
            <w:pPr>
              <w:spacing w:after="0"/>
            </w:pPr>
          </w:p>
          <w:p w:rsidR="00C811F3" w:rsidRPr="0020117A" w:rsidRDefault="00C811F3" w:rsidP="00A11D68">
            <w:pPr>
              <w:spacing w:after="0"/>
            </w:pPr>
          </w:p>
          <w:p w:rsidR="0020117A" w:rsidRPr="0020117A" w:rsidRDefault="0020117A" w:rsidP="00A11D68">
            <w:pPr>
              <w:spacing w:after="0"/>
            </w:pPr>
          </w:p>
          <w:sdt>
            <w:sdtPr>
              <w:rPr>
                <w:rStyle w:val="QuoteChar"/>
                <w:i/>
                <w:iCs/>
              </w:rPr>
              <w:id w:val="-1348559578"/>
              <w:placeholder>
                <w:docPart w:val="46F7D4C790C6434F8017934FECFCE69F"/>
              </w:placeholder>
              <w:temporary/>
              <w:showingPlcHdr/>
              <w15:appearance w15:val="hidden"/>
            </w:sdtPr>
            <w:sdtEndPr>
              <w:rPr>
                <w:rStyle w:val="DefaultParagraphFont"/>
                <w:i w:val="0"/>
                <w:color w:val="2F356C" w:themeColor="text2" w:themeTint="E6"/>
                <w:sz w:val="20"/>
              </w:rPr>
            </w:sdtEndPr>
            <w:sdtContent>
              <w:p w:rsidR="009D699F" w:rsidRDefault="00FD5D4A" w:rsidP="00A11D68">
                <w:pPr>
                  <w:pStyle w:val="Quote"/>
                  <w:spacing w:before="0" w:after="0"/>
                </w:pPr>
                <w:r>
                  <w:t>“Don’t be shy! Show them how fabulous you are! This is a great spot for a glowing testimonial.”</w:t>
                </w:r>
              </w:p>
              <w:p w:rsidR="009D699F" w:rsidRDefault="00FD5D4A" w:rsidP="00A11D68">
                <w:pPr>
                  <w:pStyle w:val="Heading2"/>
                  <w:spacing w:before="0" w:after="0"/>
                </w:pPr>
                <w:r>
                  <w:t>Get the exact results you want</w:t>
                </w:r>
              </w:p>
              <w:p w:rsidR="009D699F" w:rsidRDefault="00FD5D4A" w:rsidP="00A11D68">
                <w:pPr>
                  <w:spacing w:after="0"/>
                </w:pPr>
                <w:r>
                  <w:t>To easily customize the look of this brochure, on the Design tab of the ribbon, check out the Themes, Colors, and Fonts galleries.</w:t>
                </w:r>
              </w:p>
              <w:p w:rsidR="009D699F" w:rsidRDefault="00FD5D4A" w:rsidP="00A11D68">
                <w:pPr>
                  <w:pStyle w:val="Heading2"/>
                  <w:spacing w:before="0" w:after="0"/>
                </w:pPr>
                <w:r>
                  <w:t>Have company-branded colors or fonts?</w:t>
                </w:r>
              </w:p>
              <w:p w:rsidR="009D699F" w:rsidRDefault="00FD5D4A" w:rsidP="00A11D68">
                <w:pPr>
                  <w:spacing w:after="0"/>
                </w:pPr>
                <w:r>
                  <w:t>No problem! The Themes, Colors, and Fonts galleries give you the option to add your own.</w:t>
                </w:r>
              </w:p>
            </w:sdtContent>
          </w:sdt>
        </w:tc>
        <w:tc>
          <w:tcPr>
            <w:tcW w:w="720" w:type="dxa"/>
          </w:tcPr>
          <w:p w:rsidR="009D699F" w:rsidRDefault="009D699F"/>
        </w:tc>
        <w:tc>
          <w:tcPr>
            <w:tcW w:w="720" w:type="dxa"/>
          </w:tcPr>
          <w:p w:rsidR="009D699F" w:rsidRDefault="009D699F"/>
        </w:tc>
        <w:tc>
          <w:tcPr>
            <w:tcW w:w="3851" w:type="dxa"/>
          </w:tcPr>
          <w:p w:rsidR="00082462" w:rsidRDefault="001B310B" w:rsidP="001B310B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DANCE CLASSES </w:t>
            </w:r>
          </w:p>
          <w:p w:rsidR="001B310B" w:rsidRDefault="001B310B" w:rsidP="001B310B">
            <w:pPr>
              <w:spacing w:after="0"/>
            </w:pPr>
            <w:r>
              <w:t xml:space="preserve">In partnership with Dance </w:t>
            </w:r>
            <w:proofErr w:type="spellStart"/>
            <w:r>
              <w:t>ConXion</w:t>
            </w:r>
            <w:proofErr w:type="spellEnd"/>
            <w:r>
              <w:t xml:space="preserve"> we offer kids dance including creative movement, hip hop and jazz classes on Friday afternoons. Please call to confirm day/time as this may change due to teachers’ availability.</w:t>
            </w:r>
          </w:p>
          <w:p w:rsidR="00401408" w:rsidRDefault="00401408" w:rsidP="00401408">
            <w:pPr>
              <w:spacing w:after="0"/>
            </w:pPr>
            <w:r w:rsidRPr="0020117A">
              <w:rPr>
                <w:b/>
                <w:sz w:val="28"/>
                <w:szCs w:val="28"/>
              </w:rPr>
              <w:t>PLUG INTO MUSIC EXPANED</w:t>
            </w:r>
            <w:r>
              <w:t xml:space="preserve"> </w:t>
            </w:r>
            <w:r w:rsidR="00DA6790">
              <w:t xml:space="preserve">Free program with Jamie </w:t>
            </w:r>
            <w:proofErr w:type="spellStart"/>
            <w:r w:rsidR="00DA6790">
              <w:t>Junger</w:t>
            </w:r>
            <w:proofErr w:type="spellEnd"/>
            <w:r w:rsidR="00DA6790">
              <w:t xml:space="preserve"> providing an opportunity t</w:t>
            </w:r>
            <w:r>
              <w:t xml:space="preserve">o </w:t>
            </w:r>
            <w:r w:rsidR="00DA6790">
              <w:t>explore the many musical instruments we have on</w:t>
            </w:r>
            <w:r>
              <w:t xml:space="preserve"> Wednesday</w:t>
            </w:r>
            <w:r w:rsidR="00DA6790">
              <w:t>s from</w:t>
            </w:r>
            <w:r>
              <w:t xml:space="preserve"> 6:30-7:30pm at the NRCS.</w:t>
            </w:r>
          </w:p>
          <w:p w:rsidR="00082462" w:rsidRDefault="00C811F3" w:rsidP="00F45524">
            <w:pPr>
              <w:spacing w:after="0"/>
              <w:rPr>
                <w:b/>
                <w:sz w:val="28"/>
                <w:szCs w:val="28"/>
              </w:rPr>
            </w:pPr>
            <w:r w:rsidRPr="00C811F3">
              <w:rPr>
                <w:b/>
                <w:sz w:val="28"/>
                <w:szCs w:val="28"/>
              </w:rPr>
              <w:t>PIANO LESSONS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C811F3" w:rsidRDefault="00C811F3" w:rsidP="00F45524">
            <w:pPr>
              <w:spacing w:after="0"/>
            </w:pPr>
            <w:r>
              <w:t>Teacher Margo Eisner offers lessons every Wednesday at the Centre. Call her at 902-277-2851 for more information.</w:t>
            </w:r>
          </w:p>
          <w:p w:rsidR="00082462" w:rsidRDefault="00F45524" w:rsidP="00F45524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RAINBOWS</w:t>
            </w:r>
          </w:p>
          <w:p w:rsidR="00F45524" w:rsidRDefault="00F45524" w:rsidP="00F45524">
            <w:pPr>
              <w:spacing w:after="0"/>
            </w:pPr>
            <w:r>
              <w:t>‘Rainbows’ fosters emotional healing among children, grieving from a loss or life-altering crisis. Contact Diane for more information.</w:t>
            </w:r>
          </w:p>
          <w:p w:rsidR="00082462" w:rsidRDefault="00F45524" w:rsidP="00F45524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GIRL TALK</w:t>
            </w:r>
          </w:p>
          <w:p w:rsidR="00F45524" w:rsidRDefault="00F45524" w:rsidP="00F45524">
            <w:pPr>
              <w:spacing w:after="0"/>
            </w:pPr>
            <w:r>
              <w:t xml:space="preserve">We provide a safe, group setting for girls aged 9 – 12 to talk about things that are important to them. Held annually, contact </w:t>
            </w:r>
            <w:r w:rsidR="001F0B52">
              <w:t>the Centre</w:t>
            </w:r>
            <w:r>
              <w:t xml:space="preserve"> for more information.</w:t>
            </w:r>
          </w:p>
          <w:p w:rsidR="00F45524" w:rsidRDefault="00F45524" w:rsidP="00F45524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SUMMER PROGRAMS</w:t>
            </w:r>
          </w:p>
          <w:p w:rsidR="00DA5218" w:rsidRPr="00904049" w:rsidRDefault="00904049" w:rsidP="00F45524">
            <w:pPr>
              <w:spacing w:after="0"/>
              <w:rPr>
                <w:b/>
                <w:sz w:val="28"/>
                <w:szCs w:val="28"/>
              </w:rPr>
            </w:pPr>
            <w:r>
              <w:t xml:space="preserve">Our Summer Programs try to meet the ever changing needs of the community and </w:t>
            </w:r>
            <w:r w:rsidRPr="00904049">
              <w:t>can include: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</w:rPr>
              <w:t>Day Camps,</w:t>
            </w:r>
            <w:r>
              <w:t xml:space="preserve"> </w:t>
            </w:r>
            <w:r>
              <w:rPr>
                <w:b/>
              </w:rPr>
              <w:t>Arts n’ Crafts,</w:t>
            </w:r>
            <w:r>
              <w:t xml:space="preserve"> </w:t>
            </w:r>
            <w:r w:rsidR="00F45524" w:rsidRPr="00F45524">
              <w:rPr>
                <w:b/>
              </w:rPr>
              <w:t>Little Tykes</w:t>
            </w:r>
            <w:r>
              <w:rPr>
                <w:b/>
              </w:rPr>
              <w:t xml:space="preserve"> </w:t>
            </w:r>
            <w:r>
              <w:t>(a t</w:t>
            </w:r>
            <w:r w:rsidR="00F45524">
              <w:t>ransition to school progr</w:t>
            </w:r>
            <w:r>
              <w:t>am)</w:t>
            </w:r>
            <w:r w:rsidRPr="00904049">
              <w:rPr>
                <w:b/>
              </w:rPr>
              <w:t>,</w:t>
            </w:r>
            <w:r>
              <w:t xml:space="preserve"> </w:t>
            </w:r>
            <w:r w:rsidR="00F45524" w:rsidRPr="00F45524">
              <w:rPr>
                <w:b/>
              </w:rPr>
              <w:t>Summer</w:t>
            </w:r>
            <w:r>
              <w:rPr>
                <w:b/>
              </w:rPr>
              <w:t xml:space="preserve"> Soccer,</w:t>
            </w:r>
            <w:r>
              <w:t xml:space="preserve"> </w:t>
            </w:r>
            <w:r>
              <w:rPr>
                <w:b/>
              </w:rPr>
              <w:t xml:space="preserve">Swimming Classes </w:t>
            </w:r>
            <w:r>
              <w:t>(Red Cross)</w:t>
            </w:r>
            <w:r w:rsidRPr="00904049">
              <w:rPr>
                <w:b/>
              </w:rPr>
              <w:t>,</w:t>
            </w:r>
            <w:r>
              <w:rPr>
                <w:b/>
              </w:rPr>
              <w:t xml:space="preserve"> </w:t>
            </w:r>
            <w:r w:rsidRPr="00904049">
              <w:t>and</w:t>
            </w:r>
            <w:r>
              <w:rPr>
                <w:b/>
              </w:rPr>
              <w:t xml:space="preserve"> Tennis Lessons. </w:t>
            </w:r>
            <w:r>
              <w:t xml:space="preserve">Such programs are based on </w:t>
            </w:r>
            <w:r w:rsidRPr="00904049">
              <w:t>instructor availability.</w:t>
            </w:r>
          </w:p>
          <w:p w:rsidR="009D699F" w:rsidRPr="00C811F3" w:rsidRDefault="00C811F3" w:rsidP="00C811F3">
            <w:r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9D699F" w:rsidRDefault="009D699F">
      <w:pPr>
        <w:pStyle w:val="NoSpacing"/>
      </w:pPr>
    </w:p>
    <w:sectPr w:rsidR="009D699F" w:rsidSect="003A7960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242852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0EC"/>
    <w:rsid w:val="00082462"/>
    <w:rsid w:val="001B310B"/>
    <w:rsid w:val="001B6973"/>
    <w:rsid w:val="001F0B52"/>
    <w:rsid w:val="0020117A"/>
    <w:rsid w:val="00202E9D"/>
    <w:rsid w:val="00261A5E"/>
    <w:rsid w:val="002D02B5"/>
    <w:rsid w:val="003A7960"/>
    <w:rsid w:val="003B1A78"/>
    <w:rsid w:val="00401408"/>
    <w:rsid w:val="004566AB"/>
    <w:rsid w:val="00544B6A"/>
    <w:rsid w:val="005D73E8"/>
    <w:rsid w:val="0060656F"/>
    <w:rsid w:val="007C4B8F"/>
    <w:rsid w:val="008D3ED3"/>
    <w:rsid w:val="00904049"/>
    <w:rsid w:val="009227EC"/>
    <w:rsid w:val="009268BE"/>
    <w:rsid w:val="009D699F"/>
    <w:rsid w:val="009E6AED"/>
    <w:rsid w:val="00A11D68"/>
    <w:rsid w:val="00C811F3"/>
    <w:rsid w:val="00CF7C81"/>
    <w:rsid w:val="00D610EC"/>
    <w:rsid w:val="00DA5218"/>
    <w:rsid w:val="00DA6790"/>
    <w:rsid w:val="00DE1EA7"/>
    <w:rsid w:val="00E14045"/>
    <w:rsid w:val="00E749CA"/>
    <w:rsid w:val="00F45524"/>
    <w:rsid w:val="00F86C56"/>
    <w:rsid w:val="00FD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1D7CD6-9DE9-43C1-B2AB-5E61E544D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F356C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242852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242852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374C80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374C80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374C80" w:themeColor="accent1" w:themeShade="BF"/>
        <w:bottom w:val="single" w:sz="4" w:space="14" w:color="374C80" w:themeColor="accent1" w:themeShade="BF"/>
      </w:pBdr>
      <w:spacing w:before="480" w:after="480" w:line="336" w:lineRule="auto"/>
    </w:pPr>
    <w:rPr>
      <w:i/>
      <w:iCs/>
      <w:color w:val="374C80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374C80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D610EC"/>
    <w:rPr>
      <w:color w:val="3EBBF0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3A7960"/>
  </w:style>
  <w:style w:type="paragraph" w:styleId="BalloonText">
    <w:name w:val="Balloon Text"/>
    <w:basedOn w:val="Normal"/>
    <w:link w:val="BalloonTextChar"/>
    <w:uiPriority w:val="99"/>
    <w:semiHidden/>
    <w:unhideWhenUsed/>
    <w:rsid w:val="001B69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9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rfrc.ca" TargetMode="Externa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hyperlink" Target="mailto:nrfrc@sympatico.ca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0" Type="http://schemas.openxmlformats.org/officeDocument/2006/relationships/hyperlink" Target="http://www.newross.ca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facebook.com/nrfrc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RFRC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DCD0862CEF64F3A99A73F60B60EB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5ECF7-EC4D-4618-9C0E-197615715616}"/>
      </w:docPartPr>
      <w:docPartBody>
        <w:p w:rsidR="008A56A4" w:rsidRDefault="004A0919">
          <w:pPr>
            <w:pStyle w:val="BDCD0862CEF64F3A99A73F60B60EBC3C"/>
          </w:pPr>
          <w:r>
            <w:t>[Company Name]</w:t>
          </w:r>
        </w:p>
      </w:docPartBody>
    </w:docPart>
    <w:docPart>
      <w:docPartPr>
        <w:name w:val="46F7D4C790C6434F8017934FECFCE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A3D17-6316-4856-BBB7-29A5E9BD625D}"/>
      </w:docPartPr>
      <w:docPartBody>
        <w:p w:rsidR="006F13CE" w:rsidRDefault="004A0919">
          <w:pPr>
            <w:pStyle w:val="Quote"/>
          </w:pPr>
          <w:r>
            <w:t>“Don’t be shy! Show them how fabulous you are! This is a great spot for a glowing testimonial.”</w:t>
          </w:r>
        </w:p>
        <w:p w:rsidR="006F13CE" w:rsidRDefault="004A0919">
          <w:pPr>
            <w:pStyle w:val="Heading2"/>
          </w:pPr>
          <w:r>
            <w:t>Get the exact results you want</w:t>
          </w:r>
        </w:p>
        <w:p w:rsidR="006F13CE" w:rsidRDefault="004A0919">
          <w:r>
            <w:t>To easily customize the look of this brochure, on the Design tab of the ribbon, check out the Themes, Colors, and Fonts galleries.</w:t>
          </w:r>
        </w:p>
        <w:p w:rsidR="006F13CE" w:rsidRDefault="004A0919">
          <w:pPr>
            <w:pStyle w:val="Heading2"/>
          </w:pPr>
          <w:r>
            <w:t>Have company-branded colors or fonts?</w:t>
          </w:r>
        </w:p>
        <w:p w:rsidR="008A56A4" w:rsidRDefault="004A0919">
          <w:pPr>
            <w:pStyle w:val="46F7D4C790C6434F8017934FECFCE69F"/>
          </w:pPr>
          <w:r>
            <w:t>No problem! The Themes, Colors, and Fonts galleries give you the option to add your own.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0919"/>
    <w:rsid w:val="000C4F6F"/>
    <w:rsid w:val="00153EC6"/>
    <w:rsid w:val="00216B20"/>
    <w:rsid w:val="00482FF5"/>
    <w:rsid w:val="004A0919"/>
    <w:rsid w:val="007A5FDF"/>
    <w:rsid w:val="0083137E"/>
    <w:rsid w:val="0087161F"/>
    <w:rsid w:val="008A56A4"/>
    <w:rsid w:val="008F3B77"/>
    <w:rsid w:val="008F576E"/>
    <w:rsid w:val="00A839C1"/>
    <w:rsid w:val="00AE198A"/>
    <w:rsid w:val="00B402B0"/>
    <w:rsid w:val="00C6639D"/>
    <w:rsid w:val="00FF3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EEAA11941A4988A6D0F96608CC4C8C">
    <w:name w:val="04EEAA11941A4988A6D0F96608CC4C8C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val="en-US" w:eastAsia="en-US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  <w:lang w:val="en-US" w:eastAsia="en-US"/>
    </w:rPr>
  </w:style>
  <w:style w:type="paragraph" w:customStyle="1" w:styleId="3FCFB2B6217241EC9E1EE01B81AFEA53">
    <w:name w:val="3FCFB2B6217241EC9E1EE01B81AFEA53"/>
  </w:style>
  <w:style w:type="paragraph" w:customStyle="1" w:styleId="FDD2D5B636134E4DBFB2011B193A3707">
    <w:name w:val="FDD2D5B636134E4DBFB2011B193A3707"/>
  </w:style>
  <w:style w:type="paragraph" w:customStyle="1" w:styleId="AD08BDFFE3FF41F99FB7C4F04B151C3F">
    <w:name w:val="AD08BDFFE3FF41F99FB7C4F04B151C3F"/>
  </w:style>
  <w:style w:type="paragraph" w:customStyle="1" w:styleId="0FFEC47605DF4BE8808156BB7499268C">
    <w:name w:val="0FFEC47605DF4BE8808156BB7499268C"/>
  </w:style>
  <w:style w:type="paragraph" w:customStyle="1" w:styleId="161737E707BD4C0DB96F65791E71D49D">
    <w:name w:val="161737E707BD4C0DB96F65791E71D49D"/>
  </w:style>
  <w:style w:type="paragraph" w:customStyle="1" w:styleId="BDCD0862CEF64F3A99A73F60B60EBC3C">
    <w:name w:val="BDCD0862CEF64F3A99A73F60B60EBC3C"/>
  </w:style>
  <w:style w:type="paragraph" w:customStyle="1" w:styleId="B56FE5E6CFD549C2948836AC262D8C7A">
    <w:name w:val="B56FE5E6CFD549C2948836AC262D8C7A"/>
  </w:style>
  <w:style w:type="paragraph" w:customStyle="1" w:styleId="9478A07118944041A1D29C15ABA6B384">
    <w:name w:val="9478A07118944041A1D29C15ABA6B384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  <w:lang w:val="en-US" w:eastAsia="en-US"/>
    </w:rPr>
  </w:style>
  <w:style w:type="paragraph" w:customStyle="1" w:styleId="36FBDDD0AFF643B8B6AEF86097985716">
    <w:name w:val="36FBDDD0AFF643B8B6AEF86097985716"/>
  </w:style>
  <w:style w:type="paragraph" w:customStyle="1" w:styleId="B9713E1EAEA14DE382819FDE2AFFDF29">
    <w:name w:val="B9713E1EAEA14DE382819FDE2AFFDF29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  <w:lang w:val="en-US" w:eastAsia="en-US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  <w:lang w:val="en-US" w:eastAsia="en-US"/>
    </w:rPr>
  </w:style>
  <w:style w:type="paragraph" w:customStyle="1" w:styleId="46F7D4C790C6434F8017934FECFCE69F">
    <w:name w:val="46F7D4C790C6434F8017934FECFCE69F"/>
  </w:style>
  <w:style w:type="paragraph" w:customStyle="1" w:styleId="5216E38657204623A644399F5A2DB839">
    <w:name w:val="5216E38657204623A644399F5A2DB83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3EBBF0"/>
      </a:hlink>
      <a:folHlink>
        <a:srgbClr val="3EBBF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367E90-8154-466C-9753-ADFD981CC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358</TotalTime>
  <Pages>1</Pages>
  <Words>980</Words>
  <Characters>5592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ross family resource centre</Company>
  <LinksUpToDate>false</LinksUpToDate>
  <CharactersWithSpaces>6559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NRFRC</dc:creator>
  <cp:keywords/>
  <cp:lastModifiedBy>Karen Snair</cp:lastModifiedBy>
  <cp:revision>30</cp:revision>
  <cp:lastPrinted>2015-11-10T19:54:00Z</cp:lastPrinted>
  <dcterms:created xsi:type="dcterms:W3CDTF">2015-11-02T19:57:00Z</dcterms:created>
  <dcterms:modified xsi:type="dcterms:W3CDTF">2015-11-23T16:19:00Z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