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14400" w:type="dxa"/>
        <w:jc w:val="center"/>
        <w:tblLayout w:type="fixed"/>
        <w:tblLook w:val="04A0" w:firstRow="1" w:lastRow="0" w:firstColumn="1" w:lastColumn="0" w:noHBand="0" w:noVBand="1"/>
        <w:tblDescription w:val="Brochure layout table page 1"/>
      </w:tblPr>
      <w:tblGrid>
        <w:gridCol w:w="3838"/>
        <w:gridCol w:w="271"/>
        <w:gridCol w:w="442"/>
        <w:gridCol w:w="267"/>
        <w:gridCol w:w="285"/>
        <w:gridCol w:w="4002"/>
        <w:gridCol w:w="249"/>
        <w:gridCol w:w="471"/>
        <w:gridCol w:w="720"/>
        <w:gridCol w:w="3848"/>
        <w:gridCol w:w="7"/>
      </w:tblGrid>
      <w:tr w:rsidR="009D699F" w:rsidTr="00376337">
        <w:trPr>
          <w:gridAfter w:val="1"/>
          <w:wAfter w:w="7" w:type="dxa"/>
          <w:trHeight w:hRule="exact" w:val="10664"/>
          <w:jc w:val="center"/>
        </w:trPr>
        <w:tc>
          <w:tcPr>
            <w:tcW w:w="4111" w:type="dxa"/>
            <w:gridSpan w:val="2"/>
          </w:tcPr>
          <w:p w:rsidR="00376337" w:rsidRDefault="00376337" w:rsidP="00376337">
            <w:pPr>
              <w:rPr>
                <w:rFonts w:cs="Calibri Bold"/>
                <w:b/>
                <w:bCs/>
                <w:color w:val="3366FF"/>
              </w:rPr>
            </w:pPr>
            <w:bookmarkStart w:id="0" w:name="_GoBack"/>
            <w:bookmarkEnd w:id="0"/>
            <w:r>
              <w:rPr>
                <w:rFonts w:cs="Calibri Bold"/>
                <w:bCs/>
                <w:color w:val="297FD5" w:themeColor="accent3"/>
                <w:sz w:val="28"/>
                <w:szCs w:val="28"/>
                <w:u w:val="single"/>
              </w:rPr>
              <w:t>Cooking &amp; food skills</w:t>
            </w:r>
            <w:r w:rsidRPr="003738DD">
              <w:rPr>
                <w:rFonts w:cs="Times New Roman Bold"/>
                <w:b/>
                <w:bCs/>
                <w:color w:val="297FD5" w:themeColor="accent3"/>
              </w:rPr>
              <w:t xml:space="preserve">                                                  </w:t>
            </w:r>
            <w:r w:rsidRPr="003738DD">
              <w:rPr>
                <w:rFonts w:cs="Cambria Italic"/>
                <w:color w:val="297FD5" w:themeColor="accent3"/>
              </w:rPr>
              <w:t xml:space="preserve">  </w:t>
            </w:r>
            <w:r w:rsidRPr="003738DD">
              <w:rPr>
                <w:rFonts w:cs="Cambria Italic"/>
                <w:b/>
                <w:color w:val="242852" w:themeColor="text2"/>
                <w:sz w:val="28"/>
                <w:szCs w:val="28"/>
              </w:rPr>
              <w:t xml:space="preserve">Cooking with </w:t>
            </w:r>
            <w:r>
              <w:rPr>
                <w:rFonts w:cs="Cambria Italic"/>
                <w:b/>
                <w:color w:val="242852" w:themeColor="text2"/>
                <w:sz w:val="28"/>
                <w:szCs w:val="28"/>
              </w:rPr>
              <w:t>C</w:t>
            </w:r>
            <w:r w:rsidR="002D217D">
              <w:rPr>
                <w:rFonts w:cs="Cambria Italic"/>
                <w:b/>
                <w:color w:val="242852" w:themeColor="text2"/>
                <w:sz w:val="28"/>
                <w:szCs w:val="28"/>
              </w:rPr>
              <w:t>hildren:</w:t>
            </w:r>
            <w:r>
              <w:rPr>
                <w:rFonts w:cs="Cambria Italic"/>
              </w:rPr>
              <w:t xml:space="preserve">              </w:t>
            </w:r>
            <w:r w:rsidRPr="006E0EAE">
              <w:rPr>
                <w:rFonts w:cs="Cambria Italic"/>
              </w:rPr>
              <w:t xml:space="preserve">Children of all ages are involved in growing, harvesting and preparing food throughout Resource Centre programs.  Afterschool Cooking is offered 1-2 times per year, in partnership with the New Ross Consolidated School. Cooking programs are included at Day Camps.  </w:t>
            </w:r>
            <w:r>
              <w:rPr>
                <w:rFonts w:cs="Times New Roman Bold"/>
                <w:b/>
                <w:bCs/>
                <w:color w:val="3366FF"/>
              </w:rPr>
              <w:t xml:space="preserve">                                                                       </w:t>
            </w:r>
            <w:r w:rsidRPr="003738DD">
              <w:rPr>
                <w:rFonts w:cs="Cambria Italic"/>
                <w:b/>
                <w:color w:val="242852" w:themeColor="text2"/>
                <w:sz w:val="28"/>
                <w:szCs w:val="28"/>
              </w:rPr>
              <w:t>Community Kitchens:</w:t>
            </w:r>
            <w:r w:rsidRPr="003738DD">
              <w:rPr>
                <w:rFonts w:cs="Cambria Italic"/>
                <w:color w:val="242852" w:themeColor="text2"/>
              </w:rPr>
              <w:t xml:space="preserve">  </w:t>
            </w:r>
            <w:r w:rsidRPr="006E0EAE">
              <w:rPr>
                <w:rFonts w:cs="Cambria Italic"/>
              </w:rPr>
              <w:t xml:space="preserve">NEW! Families get together and cook large batches of food.  They each take home enough for four meals.  This is a great way to spark children’s interest in cooking, learn new recipes, save money, and leave with four meals all ready to go, while having fun!  </w:t>
            </w:r>
            <w:r>
              <w:rPr>
                <w:rFonts w:cs="Times New Roman Bold"/>
                <w:b/>
                <w:bCs/>
                <w:color w:val="3366FF"/>
              </w:rPr>
              <w:t xml:space="preserve">                                                                      </w:t>
            </w:r>
            <w:r w:rsidRPr="003738DD">
              <w:rPr>
                <w:rFonts w:cs="Cambria Italic"/>
                <w:b/>
                <w:color w:val="242852" w:themeColor="text2"/>
                <w:sz w:val="28"/>
                <w:szCs w:val="28"/>
              </w:rPr>
              <w:t>Food Workshops:</w:t>
            </w:r>
            <w:r w:rsidRPr="003738DD">
              <w:rPr>
                <w:rFonts w:cs="Cambria Italic"/>
                <w:color w:val="242852" w:themeColor="text2"/>
              </w:rPr>
              <w:t xml:space="preserve">  </w:t>
            </w:r>
            <w:r>
              <w:rPr>
                <w:rFonts w:cs="Cambria Italic"/>
                <w:color w:val="242852" w:themeColor="text2"/>
              </w:rPr>
              <w:t xml:space="preserve">                          </w:t>
            </w:r>
            <w:r w:rsidRPr="006E0EAE">
              <w:rPr>
                <w:rFonts w:cs="Cambria Italic"/>
              </w:rPr>
              <w:t xml:space="preserve">Workshops are offered throughout the year. They include cooking, canning and preserving foods.  These are in partnership with the New Ross Community Food Project, Chester Municipality and/or Rural Roots Market.  </w:t>
            </w:r>
            <w:r>
              <w:rPr>
                <w:rFonts w:cs="Cambria Italic"/>
              </w:rPr>
              <w:t xml:space="preserve">                                              </w:t>
            </w:r>
            <w:r>
              <w:rPr>
                <w:rFonts w:cs="Calibri Bold"/>
                <w:b/>
                <w:bCs/>
                <w:color w:val="3366FF"/>
              </w:rPr>
              <w:t xml:space="preserve">                                                             </w:t>
            </w:r>
            <w:r w:rsidRPr="003738DD">
              <w:rPr>
                <w:rFonts w:cs="Cambria Italic"/>
                <w:b/>
                <w:color w:val="242852" w:themeColor="text2"/>
                <w:sz w:val="28"/>
                <w:szCs w:val="28"/>
              </w:rPr>
              <w:t>Gardens:</w:t>
            </w:r>
            <w:r w:rsidRPr="003738DD">
              <w:rPr>
                <w:rFonts w:cs="Cambria Italic"/>
                <w:color w:val="242852" w:themeColor="text2"/>
              </w:rPr>
              <w:t xml:space="preserve">  </w:t>
            </w:r>
            <w:r w:rsidRPr="006E0EAE">
              <w:rPr>
                <w:rFonts w:cs="Cambria Italic"/>
              </w:rPr>
              <w:t xml:space="preserve">The NRFRC helps with the school garden, Day Care and Centre’s raised beds.  Children plan, plant, care for and harvest veggies.  School garden produce goes to day camps and Bulk Buying Club in the summer, and to the school cafeteria during the school year.  </w:t>
            </w:r>
            <w:r>
              <w:rPr>
                <w:rFonts w:cs="Calibri Bold"/>
                <w:b/>
                <w:bCs/>
                <w:color w:val="3366FF"/>
              </w:rPr>
              <w:t xml:space="preserve">                                                                    </w:t>
            </w:r>
            <w:r w:rsidRPr="003738DD">
              <w:rPr>
                <w:rFonts w:cs="Cambria Italic"/>
                <w:b/>
                <w:color w:val="242852" w:themeColor="text2"/>
                <w:sz w:val="28"/>
                <w:szCs w:val="28"/>
              </w:rPr>
              <w:t>Workshops:</w:t>
            </w:r>
            <w:r w:rsidRPr="003738DD">
              <w:rPr>
                <w:rFonts w:cs="Cambria Italic"/>
                <w:color w:val="242852" w:themeColor="text2"/>
              </w:rPr>
              <w:t xml:space="preserve">  </w:t>
            </w:r>
            <w:r w:rsidRPr="006E0EAE">
              <w:rPr>
                <w:rFonts w:cs="Cambria Italic"/>
              </w:rPr>
              <w:t xml:space="preserve">A wide variety of gardening workshops are offered periodically.    </w:t>
            </w:r>
            <w:r>
              <w:rPr>
                <w:rFonts w:cs="Calibri Bold"/>
                <w:b/>
                <w:bCs/>
                <w:color w:val="3366FF"/>
              </w:rPr>
              <w:t xml:space="preserve">                </w:t>
            </w:r>
          </w:p>
          <w:p w:rsidR="002D02B5" w:rsidRPr="009E6AED" w:rsidRDefault="002D02B5" w:rsidP="00E749CA">
            <w:pPr>
              <w:spacing w:after="0"/>
            </w:pPr>
          </w:p>
          <w:p w:rsidR="008D3ED3" w:rsidRDefault="008D3ED3" w:rsidP="004566AB">
            <w:pPr>
              <w:spacing w:after="0"/>
            </w:pPr>
          </w:p>
          <w:p w:rsidR="002D02B5" w:rsidRPr="008D3ED3" w:rsidRDefault="002D02B5" w:rsidP="004566AB">
            <w:pPr>
              <w:spacing w:after="0"/>
            </w:pPr>
          </w:p>
        </w:tc>
        <w:tc>
          <w:tcPr>
            <w:tcW w:w="440" w:type="dxa"/>
          </w:tcPr>
          <w:p w:rsidR="009D699F" w:rsidRDefault="009D699F" w:rsidP="004566AB">
            <w:pPr>
              <w:spacing w:after="0"/>
            </w:pPr>
          </w:p>
        </w:tc>
        <w:tc>
          <w:tcPr>
            <w:tcW w:w="552" w:type="dxa"/>
            <w:gridSpan w:val="2"/>
          </w:tcPr>
          <w:p w:rsidR="009D699F" w:rsidRDefault="009D699F" w:rsidP="00D3493A">
            <w:pPr>
              <w:pStyle w:val="NoSpacing"/>
            </w:pPr>
          </w:p>
        </w:tc>
        <w:tc>
          <w:tcPr>
            <w:tcW w:w="4253" w:type="dxa"/>
            <w:gridSpan w:val="2"/>
          </w:tcPr>
          <w:p w:rsidR="00544B6A" w:rsidRDefault="00544B6A" w:rsidP="007051C3">
            <w:pPr>
              <w:spacing w:after="0"/>
            </w:pPr>
          </w:p>
          <w:tbl>
            <w:tblPr>
              <w:tblStyle w:val="TableLayout"/>
              <w:tblW w:w="4253" w:type="dxa"/>
              <w:tblLayout w:type="fixed"/>
              <w:tblLook w:val="04A0" w:firstRow="1" w:lastRow="0" w:firstColumn="1" w:lastColumn="0" w:noHBand="0" w:noVBand="1"/>
            </w:tblPr>
            <w:tblGrid>
              <w:gridCol w:w="4253"/>
            </w:tblGrid>
            <w:tr w:rsidR="009D699F" w:rsidTr="00D972EB">
              <w:trPr>
                <w:trHeight w:hRule="exact" w:val="10930"/>
              </w:trPr>
              <w:tc>
                <w:tcPr>
                  <w:tcW w:w="5000" w:type="pct"/>
                </w:tcPr>
                <w:p w:rsidR="009268BE" w:rsidRPr="003738DD" w:rsidRDefault="009268BE" w:rsidP="009268BE">
                  <w:pPr>
                    <w:spacing w:after="0"/>
                    <w:rPr>
                      <w:b/>
                      <w:sz w:val="28"/>
                      <w:szCs w:val="28"/>
                    </w:rPr>
                  </w:pPr>
                  <w:r w:rsidRPr="003738DD">
                    <w:rPr>
                      <w:b/>
                      <w:sz w:val="28"/>
                      <w:szCs w:val="28"/>
                    </w:rPr>
                    <w:t>NEW ROSS COMMUNITY FOOD PROJ</w:t>
                  </w:r>
                  <w:r w:rsidRPr="003738DD">
                    <w:rPr>
                      <w:b/>
                      <w:color w:val="242852" w:themeColor="text2"/>
                      <w:sz w:val="28"/>
                      <w:szCs w:val="28"/>
                    </w:rPr>
                    <w:t>ECT</w:t>
                  </w:r>
                  <w:r w:rsidR="002D217D">
                    <w:rPr>
                      <w:b/>
                      <w:color w:val="242852" w:themeColor="text2"/>
                      <w:sz w:val="28"/>
                      <w:szCs w:val="28"/>
                    </w:rPr>
                    <w:t xml:space="preserve"> (NRCFP)</w:t>
                  </w:r>
                </w:p>
                <w:p w:rsidR="009268BE" w:rsidRPr="009268BE" w:rsidRDefault="009268BE" w:rsidP="009268BE">
                  <w:pPr>
                    <w:spacing w:after="0"/>
                    <w:rPr>
                      <w:color w:val="253356" w:themeColor="accent1" w:themeShade="80"/>
                    </w:rPr>
                  </w:pPr>
                  <w:r w:rsidRPr="009268BE">
                    <w:rPr>
                      <w:color w:val="253356" w:themeColor="accent1" w:themeShade="80"/>
                      <w:shd w:val="clear" w:color="auto" w:fill="FFFFFF"/>
                    </w:rPr>
                    <w:t>This is led by a group of community members and partners working to build a more sustainable food system in New</w:t>
                  </w:r>
                  <w:r>
                    <w:rPr>
                      <w:color w:val="253356" w:themeColor="accent1" w:themeShade="80"/>
                      <w:shd w:val="clear" w:color="auto" w:fill="FFFFFF"/>
                    </w:rPr>
                    <w:t xml:space="preserve"> </w:t>
                  </w:r>
                  <w:r w:rsidRPr="009268BE">
                    <w:rPr>
                      <w:color w:val="253356" w:themeColor="accent1" w:themeShade="80"/>
                      <w:shd w:val="clear" w:color="auto" w:fill="FFFFFF"/>
                    </w:rPr>
                    <w:t>Ross.  Contact Leanne if you are interested in getting involved or for information on food project programs.</w:t>
                  </w:r>
                </w:p>
                <w:p w:rsidR="00D972EB" w:rsidRDefault="00DA45FC" w:rsidP="00D972EB">
                  <w:pPr>
                    <w:widowControl w:val="0"/>
                    <w:autoSpaceDE w:val="0"/>
                    <w:autoSpaceDN w:val="0"/>
                    <w:adjustRightInd w:val="0"/>
                    <w:rPr>
                      <w:rFonts w:cs="Calibri Bold"/>
                      <w:b/>
                      <w:bCs/>
                      <w:color w:val="242852" w:themeColor="text2"/>
                      <w:sz w:val="28"/>
                      <w:szCs w:val="28"/>
                    </w:rPr>
                  </w:pPr>
                  <w:r w:rsidRPr="00DA45FC">
                    <w:rPr>
                      <w:rFonts w:cs="Calibri Bold"/>
                      <w:b/>
                      <w:bCs/>
                      <w:color w:val="242852" w:themeColor="text2"/>
                      <w:sz w:val="28"/>
                      <w:szCs w:val="28"/>
                    </w:rPr>
                    <w:t>BULK BUYING CLUB</w:t>
                  </w:r>
                  <w:r w:rsidR="002D217D">
                    <w:rPr>
                      <w:rFonts w:cs="Calibri Bold"/>
                      <w:b/>
                      <w:bCs/>
                      <w:color w:val="242852" w:themeColor="text2"/>
                      <w:sz w:val="28"/>
                      <w:szCs w:val="28"/>
                    </w:rPr>
                    <w:t xml:space="preserve"> (BBC)</w:t>
                  </w:r>
                  <w:r>
                    <w:rPr>
                      <w:rFonts w:cs="Calibri Bold"/>
                      <w:b/>
                      <w:bCs/>
                      <w:color w:val="242852" w:themeColor="text2"/>
                      <w:sz w:val="28"/>
                      <w:szCs w:val="28"/>
                    </w:rPr>
                    <w:t xml:space="preserve">                             </w:t>
                  </w:r>
                  <w:r w:rsidR="00D972EB">
                    <w:rPr>
                      <w:rFonts w:cs="Cambria Italic"/>
                      <w:color w:val="172C4B"/>
                    </w:rPr>
                    <w:t>The NRFRC</w:t>
                  </w:r>
                  <w:r w:rsidRPr="006E0EAE">
                    <w:rPr>
                      <w:rFonts w:cs="Cambria Italic"/>
                      <w:color w:val="172C4B"/>
                    </w:rPr>
                    <w:t xml:space="preserve"> helps a group of families run a Bulk Buying Club based at the Ross Farm Museum.  </w:t>
                  </w:r>
                  <w:r w:rsidR="003738DD">
                    <w:rPr>
                      <w:rFonts w:cs="Cambria Italic"/>
                      <w:color w:val="00112D"/>
                    </w:rPr>
                    <w:t>The Club’s 10 to 15</w:t>
                  </w:r>
                  <w:r w:rsidRPr="006E0EAE">
                    <w:rPr>
                      <w:rFonts w:cs="Cambria Italic"/>
                      <w:color w:val="00112D"/>
                    </w:rPr>
                    <w:t xml:space="preserve"> Members each get fresh veggie boxes, saving </w:t>
                  </w:r>
                  <w:proofErr w:type="gramStart"/>
                  <w:r w:rsidRPr="006E0EAE">
                    <w:rPr>
                      <w:rFonts w:cs="Cambria Italic"/>
                      <w:color w:val="00112D"/>
                    </w:rPr>
                    <w:t>them</w:t>
                  </w:r>
                  <w:proofErr w:type="gramEnd"/>
                  <w:r w:rsidRPr="006E0EAE">
                    <w:rPr>
                      <w:rFonts w:cs="Cambria Italic"/>
                      <w:color w:val="00112D"/>
                    </w:rPr>
                    <w:t xml:space="preserve"> 50% or more off the store price!  Boxes include local, very fresh, in season produce, and are packaged every two weeks, and monthly in Winter. Members pitch in to run the club, and share produce from their gardens.  </w:t>
                  </w:r>
                  <w:r>
                    <w:rPr>
                      <w:rStyle w:val="Heading1Char"/>
                      <w:rFonts w:asciiTheme="minorHAnsi" w:eastAsiaTheme="minorHAnsi" w:hAnsiTheme="minorHAnsi" w:cs="Calibri Bold"/>
                      <w:color w:val="242852" w:themeColor="text2"/>
                      <w:sz w:val="28"/>
                      <w:szCs w:val="28"/>
                    </w:rPr>
                    <w:t xml:space="preserve">    </w:t>
                  </w:r>
                  <w:r w:rsidR="00D972EB">
                    <w:rPr>
                      <w:rStyle w:val="Heading1Char"/>
                      <w:rFonts w:asciiTheme="minorHAnsi" w:eastAsiaTheme="minorHAnsi" w:hAnsiTheme="minorHAnsi" w:cs="Calibri Bold"/>
                      <w:color w:val="242852" w:themeColor="text2"/>
                      <w:sz w:val="28"/>
                      <w:szCs w:val="28"/>
                    </w:rPr>
                    <w:t xml:space="preserve">                                                   </w:t>
                  </w:r>
                  <w:r w:rsidR="00345F42" w:rsidRPr="00E749CA">
                    <w:rPr>
                      <w:rStyle w:val="Heading1Char"/>
                      <w:b w:val="0"/>
                      <w:bCs w:val="0"/>
                      <w:color w:val="297FD5" w:themeColor="accent3"/>
                      <w:sz w:val="30"/>
                      <w:szCs w:val="30"/>
                    </w:rPr>
                    <w:t xml:space="preserve">Mission Statement   </w:t>
                  </w:r>
                  <w:r>
                    <w:rPr>
                      <w:rStyle w:val="Heading1Char"/>
                      <w:rFonts w:asciiTheme="minorHAnsi" w:eastAsiaTheme="minorHAnsi" w:hAnsiTheme="minorHAnsi" w:cs="Calibri Bold"/>
                      <w:color w:val="242852" w:themeColor="text2"/>
                      <w:sz w:val="28"/>
                      <w:szCs w:val="28"/>
                    </w:rPr>
                    <w:t xml:space="preserve">                                    </w:t>
                  </w:r>
                  <w:r w:rsidR="00345F42">
                    <w:t>We are a non-profit facility responsible for offering programs that bring health and well-being to New Ross and the surrounding communities. Our goal is to make New Ross area a comfortable, well-served community with many of the amenities provided in larger areas.</w:t>
                  </w:r>
                  <w:r w:rsidR="003738DD">
                    <w:rPr>
                      <w:rFonts w:cs="Calibri Bold"/>
                      <w:b/>
                      <w:bCs/>
                      <w:color w:val="242852" w:themeColor="text2"/>
                      <w:sz w:val="28"/>
                      <w:szCs w:val="28"/>
                    </w:rPr>
                    <w:t xml:space="preserve">                                                                  </w:t>
                  </w:r>
                </w:p>
                <w:p w:rsidR="00D3493A" w:rsidRDefault="002D02B5" w:rsidP="00D3493A">
                  <w:pPr>
                    <w:rPr>
                      <w:rFonts w:cs="Calibri Bold"/>
                      <w:bCs/>
                      <w:color w:val="242852" w:themeColor="text2"/>
                      <w:sz w:val="28"/>
                      <w:szCs w:val="28"/>
                    </w:rPr>
                  </w:pPr>
                  <w:r w:rsidRPr="00202E9D">
                    <w:t xml:space="preserve">We also offer room rentals for birthday parties, showers, community meetings, etc. </w:t>
                  </w:r>
                  <w:r w:rsidR="007E6A47">
                    <w:t xml:space="preserve">This room is now accessible. </w:t>
                  </w:r>
                  <w:r w:rsidRPr="00202E9D">
                    <w:t>Feel free to call us for more information.</w:t>
                  </w:r>
                  <w:r w:rsidR="003738DD">
                    <w:rPr>
                      <w:rFonts w:cs="Calibri Bold"/>
                      <w:bCs/>
                      <w:color w:val="242852" w:themeColor="text2"/>
                      <w:sz w:val="28"/>
                      <w:szCs w:val="28"/>
                    </w:rPr>
                    <w:t xml:space="preserve">                            </w:t>
                  </w:r>
                </w:p>
                <w:p w:rsidR="00D3493A" w:rsidRDefault="00FD5D4A" w:rsidP="00D3493A">
                  <w:pPr>
                    <w:pStyle w:val="NoSpacing"/>
                    <w:rPr>
                      <w:color w:val="00B0F0"/>
                      <w:u w:val="single"/>
                    </w:rPr>
                  </w:pPr>
                  <w:r w:rsidRPr="00E749CA">
                    <w:rPr>
                      <w:color w:val="297FD5" w:themeColor="accent3"/>
                      <w:sz w:val="24"/>
                      <w:szCs w:val="24"/>
                    </w:rPr>
                    <w:t>Contact Us</w:t>
                  </w:r>
                  <w:r w:rsidR="003738DD">
                    <w:rPr>
                      <w:rFonts w:cs="Calibri Bold"/>
                      <w:bCs/>
                      <w:color w:val="242852" w:themeColor="text2"/>
                      <w:sz w:val="28"/>
                      <w:szCs w:val="28"/>
                    </w:rPr>
                    <w:t xml:space="preserve">                                                     </w:t>
                  </w:r>
                  <w:r w:rsidR="002D02B5" w:rsidRPr="002D02B5">
                    <w:rPr>
                      <w:color w:val="242852" w:themeColor="text2"/>
                    </w:rPr>
                    <w:t>Phone</w:t>
                  </w:r>
                  <w:r w:rsidRPr="002D02B5">
                    <w:rPr>
                      <w:color w:val="242852" w:themeColor="text2"/>
                    </w:rPr>
                    <w:t xml:space="preserve">: </w:t>
                  </w:r>
                  <w:r w:rsidR="00D610EC" w:rsidRPr="002D02B5">
                    <w:rPr>
                      <w:color w:val="242852" w:themeColor="text2"/>
                    </w:rPr>
                    <w:t xml:space="preserve">902-689-2414                                    </w:t>
                  </w:r>
                  <w:r w:rsidR="002D02B5" w:rsidRPr="002D02B5">
                    <w:rPr>
                      <w:color w:val="242852" w:themeColor="text2"/>
                    </w:rPr>
                    <w:t xml:space="preserve"> </w:t>
                  </w:r>
                  <w:r w:rsidR="002E3348">
                    <w:rPr>
                      <w:color w:val="242852" w:themeColor="text2"/>
                    </w:rPr>
                    <w:t xml:space="preserve"> </w:t>
                  </w:r>
                  <w:r w:rsidRPr="002D02B5">
                    <w:rPr>
                      <w:color w:val="242852" w:themeColor="text2"/>
                    </w:rPr>
                    <w:br/>
                  </w:r>
                  <w:r w:rsidR="001B060C">
                    <w:rPr>
                      <w:color w:val="242852" w:themeColor="text2"/>
                    </w:rPr>
                    <w:t xml:space="preserve">Diane Email: </w:t>
                  </w:r>
                  <w:hyperlink r:id="rId8" w:history="1">
                    <w:r w:rsidR="00D972EB" w:rsidRPr="00587C61">
                      <w:rPr>
                        <w:rStyle w:val="Hyperlink"/>
                      </w:rPr>
                      <w:t>nrfrcnewross@hotmail.com</w:t>
                    </w:r>
                  </w:hyperlink>
                  <w:r w:rsidR="00D972EB">
                    <w:rPr>
                      <w:rStyle w:val="Hyperlink"/>
                      <w:rFonts w:cs="Calibri Bold"/>
                      <w:b/>
                      <w:bCs/>
                      <w:color w:val="242852" w:themeColor="text2"/>
                      <w:sz w:val="28"/>
                      <w:szCs w:val="28"/>
                      <w:u w:val="none"/>
                    </w:rPr>
                    <w:t xml:space="preserve">             </w:t>
                  </w:r>
                  <w:r w:rsidR="002D02B5">
                    <w:rPr>
                      <w:rStyle w:val="Hyperlink"/>
                      <w:color w:val="242852" w:themeColor="text2"/>
                      <w:u w:val="none"/>
                    </w:rPr>
                    <w:t>Leanne</w:t>
                  </w:r>
                  <w:r w:rsidR="002D02B5" w:rsidRPr="002D02B5">
                    <w:rPr>
                      <w:rStyle w:val="Hyperlink"/>
                      <w:color w:val="242852" w:themeColor="text2"/>
                      <w:u w:val="none"/>
                    </w:rPr>
                    <w:t xml:space="preserve"> Email:</w:t>
                  </w:r>
                  <w:r w:rsidR="002D02B5">
                    <w:rPr>
                      <w:rStyle w:val="Hyperlink"/>
                      <w:color w:val="242852" w:themeColor="text2"/>
                      <w:u w:val="none"/>
                    </w:rPr>
                    <w:t xml:space="preserve"> </w:t>
                  </w:r>
                  <w:hyperlink r:id="rId9" w:history="1">
                    <w:r w:rsidR="00D972EB" w:rsidRPr="00376337">
                      <w:rPr>
                        <w:rStyle w:val="Hyperlink"/>
                        <w:color w:val="00B0F0"/>
                      </w:rPr>
                      <w:t>nrfrcleanne@gmail.com</w:t>
                    </w:r>
                  </w:hyperlink>
                  <w:r w:rsidR="00D972EB" w:rsidRPr="00376337">
                    <w:rPr>
                      <w:rStyle w:val="Hyperlink"/>
                      <w:rFonts w:cs="Calibri Bold"/>
                      <w:b/>
                      <w:bCs/>
                      <w:color w:val="00B0F0"/>
                      <w:sz w:val="28"/>
                      <w:szCs w:val="28"/>
                      <w:u w:val="none"/>
                    </w:rPr>
                    <w:t xml:space="preserve">                       </w:t>
                  </w:r>
                  <w:r w:rsidR="002D02B5">
                    <w:rPr>
                      <w:rStyle w:val="Hyperlink"/>
                      <w:color w:val="242852" w:themeColor="text2"/>
                      <w:u w:val="none"/>
                    </w:rPr>
                    <w:t>Janice</w:t>
                  </w:r>
                  <w:r w:rsidR="002D02B5" w:rsidRPr="002D02B5">
                    <w:rPr>
                      <w:rStyle w:val="Hyperlink"/>
                      <w:color w:val="242852" w:themeColor="text2"/>
                      <w:u w:val="none"/>
                    </w:rPr>
                    <w:t xml:space="preserve"> Email</w:t>
                  </w:r>
                  <w:r w:rsidR="002D02B5" w:rsidRPr="00376337">
                    <w:rPr>
                      <w:rStyle w:val="Hyperlink"/>
                      <w:color w:val="629DD1" w:themeColor="accent2"/>
                    </w:rPr>
                    <w:t>:</w:t>
                  </w:r>
                  <w:r w:rsidR="00DA5218" w:rsidRPr="00376337">
                    <w:rPr>
                      <w:color w:val="629DD1" w:themeColor="accent2"/>
                      <w:u w:val="single"/>
                    </w:rPr>
                    <w:t xml:space="preserve"> </w:t>
                  </w:r>
                  <w:r w:rsidR="002D02B5" w:rsidRPr="00376337">
                    <w:rPr>
                      <w:color w:val="00B0F0"/>
                      <w:u w:val="single"/>
                    </w:rPr>
                    <w:t>corneliusjl13@gmail.com</w:t>
                  </w:r>
                  <w:r w:rsidR="00DA5218" w:rsidRPr="00376337">
                    <w:rPr>
                      <w:color w:val="00B0F0"/>
                      <w:u w:val="single"/>
                    </w:rPr>
                    <w:t xml:space="preserve"> </w:t>
                  </w:r>
                </w:p>
                <w:p w:rsidR="00D3493A" w:rsidRDefault="00D3493A" w:rsidP="00D3493A">
                  <w:pPr>
                    <w:pStyle w:val="NoSpacing"/>
                    <w:rPr>
                      <w:color w:val="00B0F0"/>
                      <w:u w:val="single"/>
                    </w:rPr>
                  </w:pPr>
                  <w:r>
                    <w:t xml:space="preserve"> </w:t>
                  </w:r>
                </w:p>
                <w:p w:rsidR="00DA6790" w:rsidRPr="00D3493A" w:rsidRDefault="00D3493A" w:rsidP="00D3493A">
                  <w:pPr>
                    <w:pStyle w:val="NoSpacing"/>
                    <w:rPr>
                      <w:color w:val="00B0F0"/>
                      <w:u w:val="single"/>
                    </w:rPr>
                  </w:pPr>
                  <w:r>
                    <w:rPr>
                      <w:color w:val="00B0F0"/>
                      <w:u w:val="single"/>
                    </w:rPr>
                    <w:t xml:space="preserve">                                       </w:t>
                  </w:r>
                  <w:r w:rsidR="004566AB" w:rsidRPr="00376337">
                    <w:rPr>
                      <w:color w:val="00B0F0"/>
                      <w:u w:val="single"/>
                    </w:rPr>
                    <w:t xml:space="preserve">                 </w:t>
                  </w:r>
                  <w:r w:rsidR="00DA5218" w:rsidRPr="00376337">
                    <w:rPr>
                      <w:color w:val="00B0F0"/>
                      <w:u w:val="single"/>
                    </w:rPr>
                    <w:t xml:space="preserve">     </w:t>
                  </w:r>
                  <w:r w:rsidR="004566AB" w:rsidRPr="00376337">
                    <w:rPr>
                      <w:color w:val="00B0F0"/>
                      <w:u w:val="single"/>
                    </w:rPr>
                    <w:t xml:space="preserve">                </w:t>
                  </w:r>
                  <w:r w:rsidR="00544B6A" w:rsidRPr="00376337">
                    <w:rPr>
                      <w:color w:val="00B0F0"/>
                      <w:u w:val="single"/>
                    </w:rPr>
                    <w:t xml:space="preserve"> </w:t>
                  </w:r>
                  <w:r w:rsidR="00D610EC" w:rsidRPr="00376337">
                    <w:rPr>
                      <w:color w:val="00B0F0"/>
                      <w:u w:val="single"/>
                    </w:rPr>
                    <w:t xml:space="preserve">                                                                </w:t>
                  </w:r>
                </w:p>
              </w:tc>
            </w:tr>
            <w:tr w:rsidR="009268BE" w:rsidTr="00D972EB">
              <w:trPr>
                <w:trHeight w:hRule="exact" w:val="10649"/>
              </w:trPr>
              <w:tc>
                <w:tcPr>
                  <w:tcW w:w="5000" w:type="pct"/>
                </w:tcPr>
                <w:p w:rsidR="009268BE" w:rsidRDefault="009268BE" w:rsidP="00202E9D">
                  <w:pPr>
                    <w:spacing w:after="0" w:line="240" w:lineRule="auto"/>
                    <w:rPr>
                      <w:b/>
                      <w:sz w:val="28"/>
                      <w:szCs w:val="28"/>
                    </w:rPr>
                  </w:pPr>
                </w:p>
              </w:tc>
            </w:tr>
            <w:tr w:rsidR="009268BE" w:rsidTr="00D972EB">
              <w:trPr>
                <w:trHeight w:hRule="exact" w:val="10649"/>
              </w:trPr>
              <w:tc>
                <w:tcPr>
                  <w:tcW w:w="5000" w:type="pct"/>
                </w:tcPr>
                <w:p w:rsidR="009268BE" w:rsidRDefault="009268BE" w:rsidP="00202E9D">
                  <w:pPr>
                    <w:spacing w:after="0" w:line="240" w:lineRule="auto"/>
                    <w:rPr>
                      <w:b/>
                      <w:sz w:val="28"/>
                      <w:szCs w:val="28"/>
                    </w:rPr>
                  </w:pPr>
                </w:p>
              </w:tc>
            </w:tr>
            <w:tr w:rsidR="009268BE" w:rsidTr="00D972EB">
              <w:trPr>
                <w:trHeight w:hRule="exact" w:val="9415"/>
              </w:trPr>
              <w:tc>
                <w:tcPr>
                  <w:tcW w:w="5000" w:type="pct"/>
                </w:tcPr>
                <w:p w:rsidR="009268BE" w:rsidRDefault="009268BE" w:rsidP="00202E9D">
                  <w:pPr>
                    <w:spacing w:after="0" w:line="240" w:lineRule="auto"/>
                    <w:rPr>
                      <w:b/>
                      <w:sz w:val="28"/>
                      <w:szCs w:val="28"/>
                    </w:rPr>
                  </w:pPr>
                </w:p>
              </w:tc>
            </w:tr>
            <w:tr w:rsidR="00202E9D" w:rsidTr="00D972EB">
              <w:trPr>
                <w:trHeight w:hRule="exact" w:val="7820"/>
              </w:trPr>
              <w:tc>
                <w:tcPr>
                  <w:tcW w:w="5000" w:type="pct"/>
                </w:tcPr>
                <w:p w:rsidR="00202E9D" w:rsidRDefault="00202E9D" w:rsidP="00202E9D">
                  <w:pPr>
                    <w:spacing w:after="0" w:line="240" w:lineRule="auto"/>
                    <w:rPr>
                      <w:b/>
                      <w:sz w:val="28"/>
                      <w:szCs w:val="28"/>
                    </w:rPr>
                  </w:pPr>
                </w:p>
              </w:tc>
            </w:tr>
            <w:tr w:rsidR="009D699F" w:rsidTr="00D972EB">
              <w:trPr>
                <w:trHeight w:hRule="exact" w:val="2843"/>
              </w:trPr>
              <w:tc>
                <w:tcPr>
                  <w:tcW w:w="5000" w:type="pct"/>
                  <w:vAlign w:val="bottom"/>
                </w:tcPr>
                <w:p w:rsidR="009D699F" w:rsidRDefault="009D699F" w:rsidP="004566AB">
                  <w:pPr>
                    <w:spacing w:after="0"/>
                  </w:pPr>
                </w:p>
                <w:p w:rsidR="00202E9D" w:rsidRDefault="00202E9D" w:rsidP="004566AB">
                  <w:pPr>
                    <w:spacing w:after="0"/>
                  </w:pPr>
                </w:p>
              </w:tc>
            </w:tr>
          </w:tbl>
          <w:p w:rsidR="009D699F" w:rsidRDefault="009D699F" w:rsidP="004566AB">
            <w:pPr>
              <w:spacing w:after="0"/>
            </w:pPr>
          </w:p>
          <w:p w:rsidR="002D02B5" w:rsidRDefault="002D02B5" w:rsidP="004566AB">
            <w:pPr>
              <w:spacing w:after="0"/>
            </w:pPr>
          </w:p>
        </w:tc>
        <w:tc>
          <w:tcPr>
            <w:tcW w:w="468" w:type="dxa"/>
          </w:tcPr>
          <w:p w:rsidR="009D699F" w:rsidRDefault="009D699F" w:rsidP="004566AB">
            <w:pPr>
              <w:spacing w:after="0"/>
            </w:pPr>
          </w:p>
        </w:tc>
        <w:tc>
          <w:tcPr>
            <w:tcW w:w="719" w:type="dxa"/>
          </w:tcPr>
          <w:p w:rsidR="009D699F" w:rsidRDefault="009D699F" w:rsidP="004566AB">
            <w:pPr>
              <w:spacing w:after="0"/>
            </w:pPr>
          </w:p>
        </w:tc>
        <w:tc>
          <w:tcPr>
            <w:tcW w:w="3850" w:type="dxa"/>
          </w:tcPr>
          <w:tbl>
            <w:tblPr>
              <w:tblStyle w:val="TableLayout"/>
              <w:tblW w:w="3768" w:type="dxa"/>
              <w:tblLayout w:type="fixed"/>
              <w:tblLook w:val="04A0" w:firstRow="1" w:lastRow="0" w:firstColumn="1" w:lastColumn="0" w:noHBand="0" w:noVBand="1"/>
            </w:tblPr>
            <w:tblGrid>
              <w:gridCol w:w="3768"/>
            </w:tblGrid>
            <w:tr w:rsidR="009D699F" w:rsidTr="00DA45FC">
              <w:trPr>
                <w:trHeight w:hRule="exact" w:val="5023"/>
              </w:trPr>
              <w:sdt>
                <w:sdtPr>
                  <w:rPr>
                    <w:noProof/>
                    <w:lang w:val="en-CA" w:eastAsia="en-CA"/>
                  </w:rPr>
                  <w:id w:val="-1297910721"/>
                  <w:picture/>
                </w:sdtPr>
                <w:sdtEndPr/>
                <w:sdtContent>
                  <w:tc>
                    <w:tcPr>
                      <w:tcW w:w="5000" w:type="pct"/>
                    </w:tcPr>
                    <w:p w:rsidR="009D699F" w:rsidRDefault="009227EC" w:rsidP="001B6973">
                      <w:pPr>
                        <w:spacing w:after="0"/>
                      </w:pPr>
                      <w:r>
                        <w:rPr>
                          <w:noProof/>
                          <w:lang w:val="en-CA" w:eastAsia="en-CA"/>
                        </w:rPr>
                        <w:drawing>
                          <wp:inline distT="0" distB="0" distL="0" distR="0">
                            <wp:extent cx="2276475" cy="28206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Grid_1447184761669.jpg"/>
                                    <pic:cNvPicPr/>
                                  </pic:nvPicPr>
                                  <pic:blipFill>
                                    <a:blip r:embed="rId10">
                                      <a:extLst>
                                        <a:ext uri="{28A0092B-C50C-407E-A947-70E740481C1C}">
                                          <a14:useLocalDpi xmlns:a14="http://schemas.microsoft.com/office/drawing/2010/main" val="0"/>
                                        </a:ext>
                                      </a:extLst>
                                    </a:blip>
                                    <a:stretch>
                                      <a:fillRect/>
                                    </a:stretch>
                                  </pic:blipFill>
                                  <pic:spPr>
                                    <a:xfrm>
                                      <a:off x="0" y="0"/>
                                      <a:ext cx="2282712" cy="2828398"/>
                                    </a:xfrm>
                                    <a:prstGeom prst="rect">
                                      <a:avLst/>
                                    </a:prstGeom>
                                  </pic:spPr>
                                </pic:pic>
                              </a:graphicData>
                            </a:graphic>
                          </wp:inline>
                        </w:drawing>
                      </w:r>
                    </w:p>
                  </w:tc>
                </w:sdtContent>
              </w:sdt>
            </w:tr>
            <w:tr w:rsidR="009D699F" w:rsidTr="00DA45FC">
              <w:trPr>
                <w:trHeight w:hRule="exact" w:val="93"/>
              </w:trPr>
              <w:tc>
                <w:tcPr>
                  <w:tcW w:w="5000" w:type="pct"/>
                </w:tcPr>
                <w:p w:rsidR="009D699F" w:rsidRDefault="009D699F" w:rsidP="004566AB">
                  <w:pPr>
                    <w:spacing w:after="0"/>
                  </w:pPr>
                </w:p>
              </w:tc>
            </w:tr>
            <w:tr w:rsidR="009D699F" w:rsidTr="00DA45FC">
              <w:trPr>
                <w:trHeight w:hRule="exact" w:val="2195"/>
              </w:trPr>
              <w:sdt>
                <w:sdtPr>
                  <w:alias w:val="Company"/>
                  <w:tag w:val=""/>
                  <w:id w:val="1477263083"/>
                  <w:placeholder>
                    <w:docPart w:val="BDCD0862CEF64F3A99A73F60B60EBC3C"/>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4A66AC" w:themeFill="accent1"/>
                    </w:tcPr>
                    <w:p w:rsidR="009D699F" w:rsidRDefault="00D610EC" w:rsidP="001B6973">
                      <w:pPr>
                        <w:pStyle w:val="Title"/>
                        <w:spacing w:before="0"/>
                        <w:jc w:val="center"/>
                      </w:pPr>
                      <w:r>
                        <w:t>New ross family resource centre</w:t>
                      </w:r>
                    </w:p>
                  </w:tc>
                </w:sdtContent>
              </w:sdt>
            </w:tr>
            <w:tr w:rsidR="009D699F" w:rsidTr="00DA45FC">
              <w:trPr>
                <w:trHeight w:hRule="exact" w:val="3148"/>
              </w:trPr>
              <w:tc>
                <w:tcPr>
                  <w:tcW w:w="5000" w:type="pct"/>
                  <w:shd w:val="clear" w:color="auto" w:fill="4A66AC" w:themeFill="accent1"/>
                  <w:vAlign w:val="bottom"/>
                </w:tcPr>
                <w:p w:rsidR="00DA45FC" w:rsidRDefault="00DA45FC" w:rsidP="00DA45FC">
                  <w:pPr>
                    <w:spacing w:after="0"/>
                    <w:rPr>
                      <w:i/>
                      <w:color w:val="FFFFFF" w:themeColor="background1"/>
                      <w:sz w:val="24"/>
                      <w:szCs w:val="24"/>
                    </w:rPr>
                  </w:pPr>
                  <w:r w:rsidRPr="00DA45FC">
                    <w:rPr>
                      <w:i/>
                      <w:color w:val="FFFFFF" w:themeColor="background1"/>
                      <w:sz w:val="24"/>
                      <w:szCs w:val="24"/>
                    </w:rPr>
                    <w:t xml:space="preserve">4691 Highway 12,  </w:t>
                  </w:r>
                  <w:r>
                    <w:rPr>
                      <w:i/>
                      <w:color w:val="FFFFFF" w:themeColor="background1"/>
                      <w:sz w:val="24"/>
                      <w:szCs w:val="24"/>
                    </w:rPr>
                    <w:t>PO Box 106</w:t>
                  </w:r>
                </w:p>
                <w:p w:rsidR="00DA45FC" w:rsidRDefault="00DA45FC" w:rsidP="00DA45FC">
                  <w:pPr>
                    <w:spacing w:after="0"/>
                    <w:rPr>
                      <w:i/>
                      <w:color w:val="FFFFFF" w:themeColor="background1"/>
                      <w:sz w:val="24"/>
                      <w:szCs w:val="24"/>
                    </w:rPr>
                  </w:pPr>
                  <w:r w:rsidRPr="00DA45FC">
                    <w:rPr>
                      <w:i/>
                      <w:color w:val="FFFFFF" w:themeColor="background1"/>
                      <w:sz w:val="24"/>
                      <w:szCs w:val="24"/>
                    </w:rPr>
                    <w:t xml:space="preserve">New Ross, </w:t>
                  </w:r>
                  <w:r>
                    <w:rPr>
                      <w:i/>
                      <w:color w:val="FFFFFF" w:themeColor="background1"/>
                      <w:sz w:val="24"/>
                      <w:szCs w:val="24"/>
                    </w:rPr>
                    <w:t xml:space="preserve">NS, </w:t>
                  </w:r>
                  <w:r w:rsidRPr="00DA45FC">
                    <w:rPr>
                      <w:i/>
                      <w:color w:val="FFFFFF" w:themeColor="background1"/>
                      <w:sz w:val="24"/>
                      <w:szCs w:val="24"/>
                    </w:rPr>
                    <w:t xml:space="preserve"> B0J </w:t>
                  </w:r>
                  <w:r>
                    <w:rPr>
                      <w:i/>
                      <w:color w:val="FFFFFF" w:themeColor="background1"/>
                      <w:sz w:val="24"/>
                      <w:szCs w:val="24"/>
                    </w:rPr>
                    <w:t>2M0</w:t>
                  </w:r>
                </w:p>
                <w:p w:rsidR="00DA45FC" w:rsidRPr="00DA45FC" w:rsidRDefault="00DA45FC" w:rsidP="00DA45FC">
                  <w:pPr>
                    <w:spacing w:after="0"/>
                    <w:rPr>
                      <w:rStyle w:val="Hyperlink"/>
                      <w:i/>
                      <w:color w:val="FFFFFF" w:themeColor="background1"/>
                      <w:sz w:val="24"/>
                      <w:szCs w:val="24"/>
                    </w:rPr>
                  </w:pPr>
                  <w:r w:rsidRPr="00DA45FC">
                    <w:rPr>
                      <w:i/>
                      <w:color w:val="FFFFFF" w:themeColor="background1"/>
                      <w:sz w:val="24"/>
                      <w:szCs w:val="24"/>
                    </w:rPr>
                    <w:t xml:space="preserve"> Phone: (902)689-2414            </w:t>
                  </w:r>
                  <w:r>
                    <w:rPr>
                      <w:i/>
                      <w:color w:val="FFFFFF" w:themeColor="background1"/>
                      <w:sz w:val="24"/>
                      <w:szCs w:val="24"/>
                    </w:rPr>
                    <w:t xml:space="preserve">       </w:t>
                  </w:r>
                  <w:r w:rsidRPr="00DA45FC">
                    <w:rPr>
                      <w:i/>
                      <w:color w:val="FFFFFF" w:themeColor="background1"/>
                      <w:sz w:val="24"/>
                      <w:szCs w:val="24"/>
                    </w:rPr>
                    <w:t xml:space="preserve"> Web: </w:t>
                  </w:r>
                  <w:hyperlink r:id="rId11" w:history="1">
                    <w:r w:rsidRPr="00DA45FC">
                      <w:rPr>
                        <w:rStyle w:val="Hyperlink"/>
                        <w:i/>
                        <w:color w:val="FFFFFF" w:themeColor="background1"/>
                        <w:sz w:val="24"/>
                        <w:szCs w:val="24"/>
                      </w:rPr>
                      <w:t>www.nrfrc.ca</w:t>
                    </w:r>
                  </w:hyperlink>
                  <w:r w:rsidRPr="00DA45FC">
                    <w:rPr>
                      <w:i/>
                      <w:color w:val="FFFFFF" w:themeColor="background1"/>
                      <w:sz w:val="24"/>
                      <w:szCs w:val="24"/>
                    </w:rPr>
                    <w:t xml:space="preserve">                                              Facebook: </w:t>
                  </w:r>
                  <w:hyperlink r:id="rId12" w:history="1">
                    <w:r w:rsidRPr="00DA45FC">
                      <w:rPr>
                        <w:rStyle w:val="Hyperlink"/>
                        <w:i/>
                        <w:color w:val="FFFFFF" w:themeColor="background1"/>
                        <w:sz w:val="24"/>
                        <w:szCs w:val="24"/>
                      </w:rPr>
                      <w:t>www.facebook.com/nrfrc</w:t>
                    </w:r>
                  </w:hyperlink>
                </w:p>
                <w:p w:rsidR="00DA45FC" w:rsidRPr="00DA45FC" w:rsidRDefault="00DA45FC" w:rsidP="00DA45FC">
                  <w:pPr>
                    <w:spacing w:after="0"/>
                    <w:rPr>
                      <w:rStyle w:val="Hyperlink"/>
                      <w:i/>
                      <w:color w:val="FFFFFF" w:themeColor="background1"/>
                      <w:sz w:val="24"/>
                      <w:szCs w:val="24"/>
                      <w:u w:val="none"/>
                    </w:rPr>
                  </w:pPr>
                  <w:r w:rsidRPr="00DA45FC">
                    <w:rPr>
                      <w:rStyle w:val="Hyperlink"/>
                      <w:i/>
                      <w:color w:val="FFFFFF" w:themeColor="background1"/>
                      <w:sz w:val="24"/>
                      <w:szCs w:val="24"/>
                      <w:u w:val="none"/>
                    </w:rPr>
                    <w:t xml:space="preserve">Community Website: </w:t>
                  </w:r>
                  <w:hyperlink r:id="rId13" w:history="1">
                    <w:r w:rsidRPr="00DA45FC">
                      <w:rPr>
                        <w:rStyle w:val="Hyperlink"/>
                        <w:i/>
                        <w:color w:val="FFFFFF" w:themeColor="background1"/>
                        <w:sz w:val="24"/>
                        <w:szCs w:val="24"/>
                      </w:rPr>
                      <w:t>www.newross.ca</w:t>
                    </w:r>
                  </w:hyperlink>
                  <w:r w:rsidRPr="00DA45FC">
                    <w:rPr>
                      <w:rStyle w:val="Hyperlink"/>
                      <w:i/>
                      <w:color w:val="FFFFFF" w:themeColor="background1"/>
                      <w:sz w:val="24"/>
                      <w:szCs w:val="24"/>
                      <w:u w:val="none"/>
                    </w:rPr>
                    <w:t xml:space="preserve"> </w:t>
                  </w:r>
                </w:p>
                <w:p w:rsidR="00D610EC" w:rsidRPr="00D610EC" w:rsidRDefault="00D610EC" w:rsidP="00DA45FC">
                  <w:pPr>
                    <w:pStyle w:val="Subtitle"/>
                    <w:spacing w:after="0"/>
                    <w:ind w:left="0"/>
                  </w:pPr>
                  <w:r>
                    <w:t xml:space="preserve">            </w:t>
                  </w:r>
                  <w:r w:rsidR="00DA45FC">
                    <w:t xml:space="preserve">                        </w:t>
                  </w:r>
                </w:p>
              </w:tc>
            </w:tr>
          </w:tbl>
          <w:p w:rsidR="009D699F" w:rsidRDefault="009D699F" w:rsidP="00DA45FC">
            <w:pPr>
              <w:spacing w:after="0"/>
            </w:pPr>
          </w:p>
        </w:tc>
      </w:tr>
      <w:tr w:rsidR="009D699F" w:rsidTr="00376337">
        <w:trPr>
          <w:trHeight w:hRule="exact" w:val="10800"/>
          <w:jc w:val="center"/>
        </w:trPr>
        <w:tc>
          <w:tcPr>
            <w:tcW w:w="3840" w:type="dxa"/>
          </w:tcPr>
          <w:p w:rsidR="00D610EC" w:rsidRPr="003738DD" w:rsidRDefault="00904049" w:rsidP="00202E9D">
            <w:pPr>
              <w:spacing w:after="0"/>
              <w:rPr>
                <w:color w:val="297FD5" w:themeColor="accent3"/>
                <w:sz w:val="28"/>
                <w:szCs w:val="28"/>
              </w:rPr>
            </w:pPr>
            <w:r w:rsidRPr="003738DD">
              <w:rPr>
                <w:color w:val="297FD5" w:themeColor="accent3"/>
                <w:sz w:val="28"/>
                <w:szCs w:val="28"/>
                <w:u w:val="single"/>
              </w:rPr>
              <w:lastRenderedPageBreak/>
              <w:t>Babies, Children &amp; School Age</w:t>
            </w:r>
          </w:p>
          <w:p w:rsidR="00202E9D" w:rsidRDefault="00401408" w:rsidP="00401408">
            <w:pPr>
              <w:spacing w:after="0"/>
              <w:rPr>
                <w:sz w:val="28"/>
                <w:szCs w:val="28"/>
              </w:rPr>
            </w:pPr>
            <w:r>
              <w:rPr>
                <w:b/>
                <w:sz w:val="28"/>
                <w:szCs w:val="28"/>
              </w:rPr>
              <w:t>PRENATAL PROGRAM</w:t>
            </w:r>
            <w:r>
              <w:rPr>
                <w:sz w:val="28"/>
                <w:szCs w:val="28"/>
              </w:rPr>
              <w:t xml:space="preserve"> </w:t>
            </w:r>
          </w:p>
          <w:p w:rsidR="00401408" w:rsidRPr="00401408" w:rsidRDefault="003B1A78" w:rsidP="00401408">
            <w:pPr>
              <w:spacing w:after="0"/>
            </w:pPr>
            <w:r>
              <w:t>A g</w:t>
            </w:r>
            <w:r w:rsidR="00401408">
              <w:t>reat way to learn more</w:t>
            </w:r>
            <w:r w:rsidR="001B310B">
              <w:t xml:space="preserve"> about pregnancy, childbirth, meeting other mom’s, and</w:t>
            </w:r>
            <w:r w:rsidR="00401408">
              <w:t xml:space="preserve"> having a new baby</w:t>
            </w:r>
            <w:r w:rsidR="001B310B">
              <w:t>. One-on-one or small groups. Contact Leanne for more information on this free program.</w:t>
            </w:r>
          </w:p>
          <w:p w:rsidR="00401408" w:rsidRPr="00E121FC" w:rsidRDefault="001B310B" w:rsidP="00401408">
            <w:pPr>
              <w:spacing w:after="0"/>
            </w:pPr>
            <w:r>
              <w:rPr>
                <w:b/>
                <w:sz w:val="28"/>
                <w:szCs w:val="28"/>
              </w:rPr>
              <w:t>BREAST</w:t>
            </w:r>
            <w:r w:rsidR="00401408">
              <w:rPr>
                <w:b/>
                <w:sz w:val="28"/>
                <w:szCs w:val="28"/>
              </w:rPr>
              <w:t>FEEDING</w:t>
            </w:r>
            <w:r>
              <w:rPr>
                <w:b/>
                <w:sz w:val="28"/>
                <w:szCs w:val="28"/>
              </w:rPr>
              <w:t xml:space="preserve"> SUPPORT </w:t>
            </w:r>
            <w:r w:rsidRPr="00E121FC">
              <w:t>This free</w:t>
            </w:r>
            <w:r w:rsidR="009E6AED" w:rsidRPr="00E121FC">
              <w:t>, peer support</w:t>
            </w:r>
            <w:r w:rsidRPr="00E121FC">
              <w:t xml:space="preserve"> program aims to support mothers, one-on-one with th</w:t>
            </w:r>
            <w:r w:rsidR="009E6AED" w:rsidRPr="00E121FC">
              <w:t>e learning experience of breast</w:t>
            </w:r>
            <w:r w:rsidRPr="00E121FC">
              <w:t>feeding. Contact Leanne for more information.</w:t>
            </w:r>
          </w:p>
          <w:p w:rsidR="00E121FC" w:rsidRDefault="00852D63" w:rsidP="00E121FC">
            <w:pPr>
              <w:spacing w:after="0"/>
              <w:rPr>
                <w:b/>
                <w:sz w:val="28"/>
                <w:szCs w:val="28"/>
              </w:rPr>
            </w:pPr>
            <w:r>
              <w:rPr>
                <w:rFonts w:asciiTheme="majorHAnsi" w:hAnsiTheme="majorHAnsi"/>
                <w:noProof/>
                <w:sz w:val="22"/>
                <w:szCs w:val="22"/>
                <w:lang w:val="en-CA" w:eastAsia="en-CA"/>
              </w:rPr>
              <w:drawing>
                <wp:anchor distT="0" distB="0" distL="114300" distR="114300" simplePos="0" relativeHeight="251659264" behindDoc="0" locked="0" layoutInCell="1" allowOverlap="1" wp14:anchorId="423B5487" wp14:editId="79269402">
                  <wp:simplePos x="0" y="0"/>
                  <wp:positionH relativeFrom="page">
                    <wp:posOffset>0</wp:posOffset>
                  </wp:positionH>
                  <wp:positionV relativeFrom="page">
                    <wp:posOffset>4124325</wp:posOffset>
                  </wp:positionV>
                  <wp:extent cx="409575" cy="457200"/>
                  <wp:effectExtent l="0" t="0" r="9525" b="0"/>
                  <wp:wrapTight wrapText="bothSides">
                    <wp:wrapPolygon edited="0">
                      <wp:start x="0" y="0"/>
                      <wp:lineTo x="0" y="20700"/>
                      <wp:lineTo x="21098" y="20700"/>
                      <wp:lineTo x="210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pic:spPr>
                      </pic:pic>
                    </a:graphicData>
                  </a:graphic>
                  <wp14:sizeRelH relativeFrom="margin">
                    <wp14:pctWidth>0</wp14:pctWidth>
                  </wp14:sizeRelH>
                  <wp14:sizeRelV relativeFrom="margin">
                    <wp14:pctHeight>0</wp14:pctHeight>
                  </wp14:sizeRelV>
                </wp:anchor>
              </w:drawing>
            </w:r>
            <w:r w:rsidR="00A52421">
              <w:rPr>
                <w:b/>
                <w:sz w:val="28"/>
                <w:szCs w:val="28"/>
              </w:rPr>
              <w:t xml:space="preserve">BABY GROUP </w:t>
            </w:r>
            <w:r w:rsidR="00E121FC">
              <w:rPr>
                <w:rFonts w:asciiTheme="majorHAnsi" w:hAnsiTheme="majorHAnsi"/>
                <w:noProof/>
                <w:sz w:val="22"/>
                <w:szCs w:val="22"/>
                <w:lang w:val="en-CA" w:eastAsia="en-CA"/>
              </w:rPr>
              <w:t xml:space="preserve"> </w:t>
            </w:r>
          </w:p>
          <w:p w:rsidR="00E121FC" w:rsidRPr="00E121FC" w:rsidRDefault="00E121FC" w:rsidP="00E121FC">
            <w:pPr>
              <w:spacing w:after="0"/>
              <w:rPr>
                <w:b/>
              </w:rPr>
            </w:pPr>
            <w:r w:rsidRPr="00E121FC">
              <w:t xml:space="preserve">Baby group runs every </w:t>
            </w:r>
            <w:r w:rsidR="007E6A47">
              <w:t>two weeks on Thur</w:t>
            </w:r>
            <w:r w:rsidR="00345F42">
              <w:t xml:space="preserve">s. mornings from 10-11:30 am. </w:t>
            </w:r>
            <w:r w:rsidR="007E6A47">
              <w:t xml:space="preserve"> </w:t>
            </w:r>
            <w:r w:rsidR="00345F42">
              <w:t>J</w:t>
            </w:r>
            <w:r w:rsidR="007E6A47" w:rsidRPr="00E121FC">
              <w:t>oin</w:t>
            </w:r>
            <w:r w:rsidR="007E6A47">
              <w:t xml:space="preserve"> us at play group at 9:30, and then come down to </w:t>
            </w:r>
            <w:proofErr w:type="gramStart"/>
            <w:r w:rsidR="007E6A47">
              <w:t xml:space="preserve">the </w:t>
            </w:r>
            <w:r w:rsidRPr="00E121FC">
              <w:t xml:space="preserve"> Multi</w:t>
            </w:r>
            <w:proofErr w:type="gramEnd"/>
            <w:r w:rsidRPr="00E121FC">
              <w:t>-purpose room</w:t>
            </w:r>
            <w:r w:rsidR="007E6A47">
              <w:t xml:space="preserve"> for some baby focused time.</w:t>
            </w:r>
            <w:r w:rsidRPr="00E121FC">
              <w:t xml:space="preserve">.  This is a free, drop-in program.  Pregnant women are encouraged to join us!  </w:t>
            </w:r>
          </w:p>
          <w:p w:rsidR="00852D63" w:rsidRDefault="00852D63" w:rsidP="00852D63">
            <w:pPr>
              <w:spacing w:after="0"/>
              <w:rPr>
                <w:b/>
                <w:sz w:val="32"/>
                <w:szCs w:val="32"/>
              </w:rPr>
            </w:pPr>
            <w:r w:rsidRPr="0020117A">
              <w:rPr>
                <w:b/>
                <w:sz w:val="28"/>
                <w:szCs w:val="28"/>
              </w:rPr>
              <w:t>PLAYGROUP</w:t>
            </w:r>
            <w:r>
              <w:rPr>
                <w:b/>
                <w:sz w:val="32"/>
                <w:szCs w:val="32"/>
              </w:rPr>
              <w:t xml:space="preserve"> </w:t>
            </w:r>
          </w:p>
          <w:p w:rsidR="00852D63" w:rsidRDefault="00852D63" w:rsidP="00852D63">
            <w:pPr>
              <w:spacing w:after="0"/>
            </w:pPr>
            <w:r>
              <w:t>This is a free program offered to children birth to 5 years. Activities include crafts, songs, games, story time, and a healthy snack. Offered on Mondays and Thursdays throughout the sc</w:t>
            </w:r>
            <w:r w:rsidR="00345F42">
              <w:t>hool year from 9:30-11:30am.</w:t>
            </w:r>
          </w:p>
          <w:p w:rsidR="00E121FC" w:rsidRDefault="00345F42" w:rsidP="00082462">
            <w:pPr>
              <w:spacing w:after="0"/>
            </w:pPr>
            <w:r w:rsidRPr="0020117A">
              <w:rPr>
                <w:b/>
                <w:sz w:val="28"/>
                <w:szCs w:val="28"/>
              </w:rPr>
              <w:t>NOBODY’S PERFECT</w:t>
            </w:r>
            <w:r>
              <w:rPr>
                <w:b/>
                <w:sz w:val="32"/>
                <w:szCs w:val="32"/>
              </w:rPr>
              <w:t xml:space="preserve">                   </w:t>
            </w:r>
            <w:r>
              <w:t xml:space="preserve">Open to every parent/guardian with children from birth to age 5. Come reflect, brainstorm and work together to solve parenting concerns and </w:t>
            </w:r>
            <w:r w:rsidRPr="00CF3552">
              <w:t>question</w:t>
            </w:r>
            <w:r>
              <w:t xml:space="preserve">s.                                              </w:t>
            </w:r>
          </w:p>
          <w:p w:rsidR="00A52421" w:rsidRDefault="00345F42" w:rsidP="00345F42">
            <w:pPr>
              <w:spacing w:after="0"/>
              <w:rPr>
                <w:b/>
                <w:sz w:val="30"/>
                <w:szCs w:val="30"/>
              </w:rPr>
            </w:pPr>
            <w:r w:rsidRPr="00C811F3">
              <w:rPr>
                <w:b/>
                <w:sz w:val="28"/>
                <w:szCs w:val="28"/>
              </w:rPr>
              <w:t xml:space="preserve">AFTER SCHOOL </w:t>
            </w:r>
            <w:r w:rsidR="00A52421" w:rsidRPr="00C811F3">
              <w:rPr>
                <w:b/>
                <w:sz w:val="28"/>
                <w:szCs w:val="28"/>
              </w:rPr>
              <w:t>PROGRAM</w:t>
            </w:r>
            <w:r w:rsidR="00A52421">
              <w:rPr>
                <w:b/>
                <w:sz w:val="30"/>
                <w:szCs w:val="30"/>
              </w:rPr>
              <w:t xml:space="preserve"> </w:t>
            </w:r>
          </w:p>
          <w:p w:rsidR="00345F42" w:rsidRDefault="00345F42" w:rsidP="00345F42">
            <w:pPr>
              <w:spacing w:after="0"/>
            </w:pPr>
            <w:r>
              <w:t xml:space="preserve"> </w:t>
            </w:r>
            <w:r w:rsidR="00A52421">
              <w:t xml:space="preserve">Join </w:t>
            </w:r>
            <w:r w:rsidR="008D2A2E">
              <w:t>Janice throughout</w:t>
            </w:r>
            <w:r>
              <w:t xml:space="preserve"> the school year for fun, activities, outdoor play and a healthy snack. </w:t>
            </w:r>
          </w:p>
          <w:p w:rsidR="00DA6790" w:rsidRPr="00202E9D" w:rsidRDefault="00DA6790" w:rsidP="00082462">
            <w:pPr>
              <w:spacing w:after="0"/>
              <w:rPr>
                <w:b/>
                <w:sz w:val="32"/>
                <w:szCs w:val="32"/>
              </w:rPr>
            </w:pPr>
          </w:p>
          <w:p w:rsidR="003A7960" w:rsidRPr="003A7960" w:rsidRDefault="003A7960" w:rsidP="00DA6790">
            <w:pPr>
              <w:spacing w:after="0"/>
            </w:pPr>
          </w:p>
        </w:tc>
        <w:tc>
          <w:tcPr>
            <w:tcW w:w="713" w:type="dxa"/>
            <w:gridSpan w:val="2"/>
          </w:tcPr>
          <w:p w:rsidR="009D699F" w:rsidRDefault="009D699F" w:rsidP="003A7960">
            <w:pPr>
              <w:spacing w:after="0"/>
            </w:pPr>
          </w:p>
        </w:tc>
        <w:tc>
          <w:tcPr>
            <w:tcW w:w="267" w:type="dxa"/>
          </w:tcPr>
          <w:p w:rsidR="009D699F" w:rsidRDefault="009D699F" w:rsidP="00A11D68">
            <w:pPr>
              <w:spacing w:after="0"/>
            </w:pPr>
          </w:p>
        </w:tc>
        <w:tc>
          <w:tcPr>
            <w:tcW w:w="4289" w:type="dxa"/>
            <w:gridSpan w:val="2"/>
          </w:tcPr>
          <w:p w:rsidR="00140A03" w:rsidRDefault="00140A03" w:rsidP="00140A03">
            <w:pPr>
              <w:spacing w:after="0"/>
            </w:pPr>
            <w:r>
              <w:t xml:space="preserve"> </w:t>
            </w:r>
            <w:r w:rsidR="00835021">
              <w:rPr>
                <w:b/>
                <w:sz w:val="28"/>
                <w:szCs w:val="28"/>
              </w:rPr>
              <w:t>Licensed</w:t>
            </w:r>
            <w:r w:rsidR="004B2952">
              <w:rPr>
                <w:b/>
                <w:sz w:val="28"/>
                <w:szCs w:val="28"/>
              </w:rPr>
              <w:t xml:space="preserve"> DAY CARE </w:t>
            </w:r>
            <w:r w:rsidR="004B2952">
              <w:t>Run by the New Ross Preschool Society full time, yea</w:t>
            </w:r>
            <w:r>
              <w:t xml:space="preserve">r round service. Contact: </w:t>
            </w:r>
            <w:r w:rsidR="004B2952">
              <w:t xml:space="preserve"> @ </w:t>
            </w:r>
            <w:r w:rsidR="00E629A8">
              <w:t xml:space="preserve">277-2533 or </w:t>
            </w:r>
            <w:hyperlink r:id="rId15" w:history="1">
              <w:r w:rsidR="00E629A8" w:rsidRPr="003738DD">
                <w:rPr>
                  <w:rStyle w:val="Hyperlink"/>
                  <w:rFonts w:ascii="Calibri" w:eastAsia="Calibri" w:hAnsi="Calibri" w:cs="Calibri"/>
                  <w:color w:val="297FD5" w:themeColor="accent3"/>
                </w:rPr>
                <w:t>newross.communitypreschool@gmail.com</w:t>
              </w:r>
            </w:hyperlink>
            <w:r w:rsidR="00E629A8" w:rsidRPr="003738DD">
              <w:rPr>
                <w:color w:val="297FD5" w:themeColor="accent3"/>
              </w:rPr>
              <w:t xml:space="preserve">     </w:t>
            </w:r>
            <w:r w:rsidR="00E629A8">
              <w:t xml:space="preserve">                                           </w:t>
            </w:r>
          </w:p>
          <w:p w:rsidR="009D699F" w:rsidRDefault="00F86C56" w:rsidP="00CF3552">
            <w:pPr>
              <w:spacing w:after="0"/>
            </w:pPr>
            <w:r>
              <w:rPr>
                <w:b/>
                <w:sz w:val="28"/>
                <w:szCs w:val="28"/>
              </w:rPr>
              <w:t>NEW ROSS AFTER S</w:t>
            </w:r>
            <w:r w:rsidRPr="00CF3552">
              <w:rPr>
                <w:b/>
                <w:color w:val="242852" w:themeColor="text2"/>
                <w:sz w:val="28"/>
                <w:szCs w:val="28"/>
              </w:rPr>
              <w:t>CHOOL</w:t>
            </w:r>
            <w:r w:rsidR="0020117A" w:rsidRPr="00CF3552">
              <w:rPr>
                <w:color w:val="242852" w:themeColor="text2"/>
              </w:rPr>
              <w:t xml:space="preserve"> </w:t>
            </w:r>
            <w:r w:rsidR="00E629A8" w:rsidRPr="00CF3552">
              <w:rPr>
                <w:color w:val="242852" w:themeColor="text2"/>
              </w:rPr>
              <w:t xml:space="preserve">  </w:t>
            </w:r>
            <w:r w:rsidR="00E629A8">
              <w:t xml:space="preserve">                    </w:t>
            </w:r>
            <w:r w:rsidR="0020117A">
              <w:t>We partner with NRCS to provide a free afterschool activity based program one afternoon a week.</w:t>
            </w:r>
            <w:r w:rsidR="002D02B5">
              <w:t xml:space="preserve"> Activities may include crafts, cooking, archery, music, etc.</w:t>
            </w:r>
            <w:r w:rsidR="00E629A8">
              <w:t xml:space="preserve">                                                </w:t>
            </w:r>
          </w:p>
          <w:p w:rsidR="00CF3552" w:rsidRDefault="00CF3552" w:rsidP="00CF3552">
            <w:pPr>
              <w:spacing w:after="0"/>
              <w:rPr>
                <w:b/>
                <w:sz w:val="28"/>
                <w:szCs w:val="28"/>
              </w:rPr>
            </w:pPr>
            <w:r>
              <w:rPr>
                <w:b/>
                <w:sz w:val="28"/>
                <w:szCs w:val="28"/>
              </w:rPr>
              <w:t xml:space="preserve">DANCE CLASSES </w:t>
            </w:r>
          </w:p>
          <w:p w:rsidR="00CF3552" w:rsidRDefault="00CF3552" w:rsidP="00CF3552">
            <w:pPr>
              <w:spacing w:after="0"/>
            </w:pPr>
            <w:r>
              <w:t xml:space="preserve"> We offer dance classes including creative movement, hip hop and jazz classes on Friday afternoons. Please call to confirm day/time as this may change due to teachers’ availability.</w:t>
            </w:r>
          </w:p>
          <w:p w:rsidR="00CF3552" w:rsidRDefault="00CF3552" w:rsidP="00CF3552">
            <w:pPr>
              <w:spacing w:after="0"/>
              <w:rPr>
                <w:b/>
                <w:sz w:val="32"/>
                <w:szCs w:val="32"/>
              </w:rPr>
            </w:pPr>
            <w:r w:rsidRPr="00C811F3">
              <w:rPr>
                <w:b/>
                <w:sz w:val="28"/>
                <w:szCs w:val="28"/>
              </w:rPr>
              <w:t>PLUG INTO MUSIC</w:t>
            </w:r>
            <w:r>
              <w:rPr>
                <w:b/>
                <w:sz w:val="32"/>
                <w:szCs w:val="32"/>
              </w:rPr>
              <w:t xml:space="preserve"> </w:t>
            </w:r>
          </w:p>
          <w:p w:rsidR="00CF3552" w:rsidRPr="00CF3552" w:rsidRDefault="00CF3552" w:rsidP="00CF3552">
            <w:pPr>
              <w:spacing w:after="0"/>
            </w:pPr>
            <w:r>
              <w:t xml:space="preserve">Local musician, Jamie </w:t>
            </w:r>
            <w:proofErr w:type="spellStart"/>
            <w:r>
              <w:t>Junger</w:t>
            </w:r>
            <w:proofErr w:type="spellEnd"/>
            <w:r>
              <w:t>, will help youth in developing an appreciation of music, performing and recording tips from the pros, songwriting, and much more! 10 week Spring Program.</w:t>
            </w:r>
          </w:p>
          <w:p w:rsidR="00CF3552" w:rsidRDefault="00CF3552" w:rsidP="00CF3552">
            <w:pPr>
              <w:spacing w:after="0"/>
              <w:rPr>
                <w:b/>
                <w:sz w:val="28"/>
                <w:szCs w:val="28"/>
              </w:rPr>
            </w:pPr>
            <w:r>
              <w:rPr>
                <w:b/>
                <w:sz w:val="28"/>
                <w:szCs w:val="28"/>
              </w:rPr>
              <w:t>RAINBOWS</w:t>
            </w:r>
          </w:p>
          <w:p w:rsidR="00CF3552" w:rsidRDefault="00CF3552" w:rsidP="00CF3552">
            <w:pPr>
              <w:spacing w:after="0"/>
            </w:pPr>
            <w:r>
              <w:t>‘Rainbows’ fosters emotional healing among children, grieving from a loss or life-altering crisis. Contact Diane for more information.</w:t>
            </w:r>
          </w:p>
          <w:p w:rsidR="00CF3552" w:rsidRDefault="00CF3552" w:rsidP="00CF3552">
            <w:pPr>
              <w:spacing w:after="0"/>
              <w:rPr>
                <w:b/>
                <w:sz w:val="28"/>
                <w:szCs w:val="28"/>
              </w:rPr>
            </w:pPr>
            <w:r>
              <w:rPr>
                <w:b/>
                <w:sz w:val="28"/>
                <w:szCs w:val="28"/>
              </w:rPr>
              <w:t>GIRL TALK</w:t>
            </w:r>
          </w:p>
          <w:p w:rsidR="00CF3552" w:rsidRDefault="00CF3552" w:rsidP="00CF3552">
            <w:pPr>
              <w:spacing w:after="0"/>
            </w:pPr>
            <w:r>
              <w:t>We provide a safe, group setting for girls aged 10 – 12 to talk about things that are important to them. Held annually, contact the Centre for more information.</w:t>
            </w:r>
          </w:p>
          <w:p w:rsidR="00345F42" w:rsidRDefault="00345F42" w:rsidP="00345F42">
            <w:pPr>
              <w:spacing w:after="0"/>
              <w:rPr>
                <w:b/>
                <w:sz w:val="28"/>
                <w:szCs w:val="28"/>
              </w:rPr>
            </w:pPr>
            <w:r>
              <w:rPr>
                <w:b/>
                <w:sz w:val="28"/>
                <w:szCs w:val="28"/>
              </w:rPr>
              <w:t>SUMMER PROGRAMS</w:t>
            </w:r>
          </w:p>
          <w:p w:rsidR="00345F42" w:rsidRPr="007051C3" w:rsidRDefault="00345F42" w:rsidP="00345F42">
            <w:pPr>
              <w:spacing w:after="0"/>
              <w:rPr>
                <w:b/>
                <w:color w:val="242852" w:themeColor="text2"/>
              </w:rPr>
            </w:pPr>
            <w:r w:rsidRPr="007051C3">
              <w:rPr>
                <w:color w:val="242852" w:themeColor="text2"/>
              </w:rPr>
              <w:t>Our Summer Programs try to meet the ever changing needs of the community and can include:</w:t>
            </w:r>
            <w:r w:rsidRPr="007051C3">
              <w:rPr>
                <w:b/>
                <w:color w:val="242852" w:themeColor="text2"/>
                <w:sz w:val="28"/>
                <w:szCs w:val="28"/>
              </w:rPr>
              <w:t xml:space="preserve"> </w:t>
            </w:r>
            <w:r w:rsidRPr="00D3493A">
              <w:rPr>
                <w:color w:val="242852" w:themeColor="text2"/>
              </w:rPr>
              <w:t>Day Camps, youth programs &amp;</w:t>
            </w:r>
            <w:r w:rsidRPr="007051C3">
              <w:rPr>
                <w:b/>
                <w:color w:val="242852" w:themeColor="text2"/>
              </w:rPr>
              <w:t xml:space="preserve"> </w:t>
            </w:r>
            <w:r w:rsidRPr="00D3493A">
              <w:rPr>
                <w:color w:val="242852" w:themeColor="text2"/>
              </w:rPr>
              <w:t>Summer Soccer</w:t>
            </w:r>
            <w:r w:rsidRPr="007051C3">
              <w:rPr>
                <w:b/>
                <w:color w:val="242852" w:themeColor="text2"/>
              </w:rPr>
              <w:t xml:space="preserve">. </w:t>
            </w:r>
            <w:r w:rsidRPr="007051C3">
              <w:rPr>
                <w:color w:val="242852" w:themeColor="text2"/>
              </w:rPr>
              <w:t>Such programs are based on instructor availability and requests from the community.</w:t>
            </w:r>
          </w:p>
          <w:p w:rsidR="00CF3552" w:rsidRPr="00CF3552" w:rsidRDefault="00CF3552" w:rsidP="00CF3552">
            <w:pPr>
              <w:widowControl w:val="0"/>
              <w:autoSpaceDE w:val="0"/>
              <w:autoSpaceDN w:val="0"/>
              <w:adjustRightInd w:val="0"/>
              <w:spacing w:line="252" w:lineRule="auto"/>
              <w:rPr>
                <w:b/>
                <w:sz w:val="32"/>
                <w:szCs w:val="32"/>
              </w:rPr>
            </w:pPr>
          </w:p>
        </w:tc>
        <w:tc>
          <w:tcPr>
            <w:tcW w:w="720" w:type="dxa"/>
            <w:gridSpan w:val="2"/>
          </w:tcPr>
          <w:p w:rsidR="009D699F" w:rsidRDefault="009D699F"/>
        </w:tc>
        <w:tc>
          <w:tcPr>
            <w:tcW w:w="720" w:type="dxa"/>
          </w:tcPr>
          <w:p w:rsidR="009D699F" w:rsidRDefault="009D699F"/>
        </w:tc>
        <w:tc>
          <w:tcPr>
            <w:tcW w:w="3851" w:type="dxa"/>
            <w:gridSpan w:val="2"/>
          </w:tcPr>
          <w:p w:rsidR="00376337" w:rsidRDefault="00376337" w:rsidP="00376337">
            <w:pPr>
              <w:spacing w:after="0"/>
              <w:rPr>
                <w:rFonts w:asciiTheme="majorHAnsi" w:hAnsiTheme="majorHAnsi"/>
                <w:b/>
                <w:color w:val="297FD5" w:themeColor="accent3"/>
                <w:sz w:val="36"/>
                <w:szCs w:val="36"/>
                <w:u w:val="single"/>
              </w:rPr>
            </w:pPr>
            <w:r w:rsidRPr="00E749CA">
              <w:rPr>
                <w:rFonts w:asciiTheme="majorHAnsi" w:hAnsiTheme="majorHAnsi"/>
                <w:b/>
                <w:color w:val="297FD5" w:themeColor="accent3"/>
                <w:sz w:val="32"/>
                <w:szCs w:val="32"/>
                <w:u w:val="single"/>
              </w:rPr>
              <w:t>Health &amp; Fitness</w:t>
            </w:r>
            <w:r>
              <w:rPr>
                <w:rFonts w:asciiTheme="majorHAnsi" w:hAnsiTheme="majorHAnsi"/>
                <w:b/>
                <w:color w:val="297FD5" w:themeColor="accent3"/>
                <w:sz w:val="36"/>
                <w:szCs w:val="36"/>
                <w:u w:val="single"/>
              </w:rPr>
              <w:t xml:space="preserve"> </w:t>
            </w:r>
            <w:r>
              <w:rPr>
                <w:b/>
                <w:sz w:val="28"/>
                <w:szCs w:val="28"/>
              </w:rPr>
              <w:t xml:space="preserve">                  </w:t>
            </w:r>
            <w:r w:rsidRPr="002D217D">
              <w:rPr>
                <w:b/>
                <w:sz w:val="27"/>
                <w:szCs w:val="27"/>
              </w:rPr>
              <w:t>ALZHEIMER SUPPORT GROUP</w:t>
            </w:r>
            <w:r w:rsidRPr="008D3ED3">
              <w:rPr>
                <w:b/>
                <w:sz w:val="28"/>
                <w:szCs w:val="28"/>
              </w:rPr>
              <w:t xml:space="preserve"> </w:t>
            </w:r>
            <w:r>
              <w:t>Join Diane &amp; Susan on the 2</w:t>
            </w:r>
            <w:r w:rsidRPr="00DA5218">
              <w:rPr>
                <w:vertAlign w:val="superscript"/>
              </w:rPr>
              <w:t>nd</w:t>
            </w:r>
            <w:r>
              <w:t xml:space="preserve"> Wednesday of each month from 1:00 -3:00pm.</w:t>
            </w:r>
          </w:p>
          <w:p w:rsidR="00376337" w:rsidRDefault="00376337" w:rsidP="00376337">
            <w:pPr>
              <w:spacing w:after="0"/>
              <w:rPr>
                <w:b/>
                <w:sz w:val="32"/>
                <w:szCs w:val="32"/>
              </w:rPr>
            </w:pPr>
            <w:r w:rsidRPr="00E749CA">
              <w:rPr>
                <w:b/>
                <w:sz w:val="28"/>
                <w:szCs w:val="28"/>
              </w:rPr>
              <w:t>NURSE PRACTITIONER</w:t>
            </w:r>
            <w:r w:rsidRPr="008D3ED3">
              <w:rPr>
                <w:b/>
                <w:sz w:val="32"/>
                <w:szCs w:val="32"/>
              </w:rPr>
              <w:t xml:space="preserve"> </w:t>
            </w:r>
          </w:p>
          <w:p w:rsidR="00376337" w:rsidRPr="00E749CA" w:rsidRDefault="00376337" w:rsidP="00376337">
            <w:pPr>
              <w:spacing w:after="0"/>
              <w:rPr>
                <w:rFonts w:asciiTheme="majorHAnsi" w:hAnsiTheme="majorHAnsi"/>
                <w:b/>
                <w:color w:val="297FD5" w:themeColor="accent3"/>
                <w:sz w:val="36"/>
                <w:szCs w:val="36"/>
                <w:u w:val="single"/>
              </w:rPr>
            </w:pPr>
            <w:r>
              <w:t>Nancy MacDonald will be at the Centre once a month. If you are a patient of hers or Dr. Cox in Chester, you can call 902-275-4414 to book and appointment.</w:t>
            </w:r>
          </w:p>
          <w:p w:rsidR="00376337" w:rsidRDefault="00376337" w:rsidP="00376337">
            <w:pPr>
              <w:spacing w:after="0"/>
            </w:pPr>
            <w:r w:rsidRPr="008D3ED3">
              <w:rPr>
                <w:b/>
                <w:sz w:val="28"/>
                <w:szCs w:val="28"/>
              </w:rPr>
              <w:t xml:space="preserve">BLOOD COLLECTION SERVICE </w:t>
            </w:r>
            <w:r w:rsidRPr="008D3ED3">
              <w:t>Blood</w:t>
            </w:r>
            <w:r>
              <w:t xml:space="preserve"> collection is every second Tuesday here at the Centre, with home visits available with Coleen Hull by appointment, call 624-0406.Collection dates are posted in the flyer.</w:t>
            </w:r>
          </w:p>
          <w:p w:rsidR="00376337" w:rsidRDefault="00376337" w:rsidP="00376337">
            <w:pPr>
              <w:spacing w:after="0"/>
              <w:rPr>
                <w:b/>
                <w:sz w:val="28"/>
                <w:szCs w:val="28"/>
              </w:rPr>
            </w:pPr>
            <w:r w:rsidRPr="008D3ED3">
              <w:rPr>
                <w:b/>
                <w:sz w:val="28"/>
                <w:szCs w:val="28"/>
              </w:rPr>
              <w:t>TOPS</w:t>
            </w:r>
          </w:p>
          <w:p w:rsidR="00376337" w:rsidRDefault="00376337" w:rsidP="00376337">
            <w:pPr>
              <w:spacing w:after="0"/>
            </w:pPr>
            <w:r>
              <w:t xml:space="preserve">“Take Off Pounds Sensibly” is a weight loss support group that meets every Monday at 6:00pm here, at the Centre. </w:t>
            </w:r>
          </w:p>
          <w:p w:rsidR="00376337" w:rsidRDefault="00376337" w:rsidP="00376337">
            <w:pPr>
              <w:spacing w:after="0"/>
            </w:pPr>
            <w:r w:rsidRPr="008D3ED3">
              <w:rPr>
                <w:b/>
                <w:sz w:val="28"/>
                <w:szCs w:val="28"/>
              </w:rPr>
              <w:t xml:space="preserve">ADULT FITNESS CLASSES </w:t>
            </w:r>
            <w:r>
              <w:rPr>
                <w:b/>
                <w:sz w:val="28"/>
                <w:szCs w:val="28"/>
              </w:rPr>
              <w:t xml:space="preserve">            </w:t>
            </w:r>
            <w:proofErr w:type="spellStart"/>
            <w:r>
              <w:t>Classes</w:t>
            </w:r>
            <w:proofErr w:type="spellEnd"/>
            <w:r>
              <w:t xml:space="preserve"> will be available throughout the year. </w:t>
            </w:r>
          </w:p>
          <w:p w:rsidR="008D2A2E" w:rsidRDefault="008D2A2E" w:rsidP="008D2A2E">
            <w:pPr>
              <w:rPr>
                <w:rFonts w:ascii="Cambria" w:hAnsi="Cambria" w:cs="Times New Roman"/>
                <w:b/>
                <w:sz w:val="4"/>
                <w:szCs w:val="4"/>
                <w:lang w:eastAsia="en-CA"/>
              </w:rPr>
            </w:pPr>
          </w:p>
          <w:p w:rsidR="00376337" w:rsidRPr="008D2A2E" w:rsidRDefault="008D2A2E" w:rsidP="008D2A2E">
            <w:pPr>
              <w:rPr>
                <w:rFonts w:ascii="Cambria" w:eastAsia="Times New Roman" w:hAnsi="Cambria" w:cs="Times New Roman"/>
                <w:bCs/>
                <w:lang w:eastAsia="en-CA"/>
              </w:rPr>
            </w:pPr>
            <w:r w:rsidRPr="008D2A2E">
              <w:rPr>
                <w:rFonts w:ascii="Cambria" w:hAnsi="Cambria" w:cs="Times New Roman"/>
                <w:b/>
                <w:sz w:val="28"/>
                <w:szCs w:val="28"/>
                <w:lang w:eastAsia="en-CA"/>
              </w:rPr>
              <w:t>Fun &amp; Fitness classes</w:t>
            </w:r>
            <w:r w:rsidRPr="00604C69">
              <w:rPr>
                <w:rFonts w:ascii="Cambria" w:hAnsi="Cambria" w:cs="Times New Roman"/>
                <w:lang w:eastAsia="en-CA"/>
              </w:rPr>
              <w:t xml:space="preserve"> with Wanda Broome our adult fitness instructor</w:t>
            </w:r>
            <w:r w:rsidRPr="00604C69">
              <w:rPr>
                <w:rFonts w:ascii="Cambria" w:eastAsia="Times New Roman" w:hAnsi="Cambria" w:cs="Times New Roman"/>
                <w:bCs/>
                <w:lang w:eastAsia="en-CA"/>
              </w:rPr>
              <w:t>.</w:t>
            </w:r>
            <w:r>
              <w:rPr>
                <w:rFonts w:ascii="Cambria" w:eastAsia="Times New Roman" w:hAnsi="Cambria" w:cs="Times New Roman"/>
                <w:bCs/>
                <w:lang w:eastAsia="en-CA"/>
              </w:rPr>
              <w:t xml:space="preserve"> </w:t>
            </w:r>
            <w:r>
              <w:rPr>
                <w:rFonts w:ascii="Cambria" w:hAnsi="Cambria"/>
                <w:lang w:eastAsia="en-CA"/>
              </w:rPr>
              <w:t xml:space="preserve">Wanda is a </w:t>
            </w:r>
            <w:r w:rsidRPr="00604C69">
              <w:rPr>
                <w:rFonts w:ascii="Cambria" w:hAnsi="Cambria"/>
                <w:lang w:eastAsia="en-CA"/>
              </w:rPr>
              <w:t xml:space="preserve">certified senior fitness instructor, through the Canadian Centre for Activity and Aging (CCAA). Classes are designed to meet your level of fitness.                                                            </w:t>
            </w:r>
          </w:p>
          <w:p w:rsidR="00376337" w:rsidRDefault="00376337" w:rsidP="00376337">
            <w:pPr>
              <w:spacing w:after="0"/>
              <w:rPr>
                <w:b/>
                <w:sz w:val="28"/>
                <w:szCs w:val="28"/>
              </w:rPr>
            </w:pPr>
            <w:r>
              <w:rPr>
                <w:b/>
                <w:sz w:val="28"/>
                <w:szCs w:val="28"/>
              </w:rPr>
              <w:t xml:space="preserve"> THE FLYER </w:t>
            </w:r>
          </w:p>
          <w:p w:rsidR="00376337" w:rsidRDefault="00376337" w:rsidP="00376337">
            <w:pPr>
              <w:spacing w:after="0"/>
              <w:rPr>
                <w:b/>
                <w:sz w:val="28"/>
                <w:szCs w:val="28"/>
              </w:rPr>
            </w:pPr>
            <w:r>
              <w:t xml:space="preserve">We distribute our newspaper to residents of New Ross, it includes activities in and around New Ross and is produced at the </w:t>
            </w:r>
            <w:proofErr w:type="spellStart"/>
            <w:r>
              <w:t>centre</w:t>
            </w:r>
            <w:proofErr w:type="spellEnd"/>
            <w:r>
              <w:t xml:space="preserve">. It can also be found online @ nrfrc.ca </w:t>
            </w:r>
          </w:p>
          <w:p w:rsidR="00376337" w:rsidRDefault="00376337" w:rsidP="00376337">
            <w:pPr>
              <w:pStyle w:val="NoSpacing"/>
            </w:pPr>
          </w:p>
          <w:p w:rsidR="007051C3" w:rsidRDefault="007051C3" w:rsidP="00345F42">
            <w:pPr>
              <w:rPr>
                <w:rFonts w:cs="Calibri Bold"/>
                <w:b/>
                <w:bCs/>
                <w:color w:val="3366FF"/>
              </w:rPr>
            </w:pPr>
          </w:p>
          <w:p w:rsidR="007051C3" w:rsidRDefault="007051C3" w:rsidP="00345F42">
            <w:pPr>
              <w:rPr>
                <w:rFonts w:cs="Calibri Bold"/>
                <w:b/>
                <w:bCs/>
                <w:color w:val="3366FF"/>
              </w:rPr>
            </w:pPr>
          </w:p>
          <w:p w:rsidR="007051C3" w:rsidRDefault="007051C3" w:rsidP="00345F42">
            <w:pPr>
              <w:rPr>
                <w:rFonts w:cs="Calibri Bold"/>
                <w:b/>
                <w:bCs/>
                <w:color w:val="3366FF"/>
              </w:rPr>
            </w:pPr>
          </w:p>
          <w:p w:rsidR="00345F42" w:rsidRPr="00345F42" w:rsidRDefault="00345F42" w:rsidP="00345F42">
            <w:pPr>
              <w:rPr>
                <w:rFonts w:cs="Cambria Italic"/>
              </w:rPr>
            </w:pPr>
            <w:r w:rsidRPr="006E0EAE">
              <w:rPr>
                <w:rFonts w:cs="Calibri Bold"/>
                <w:b/>
                <w:bCs/>
                <w:color w:val="3366FF"/>
              </w:rPr>
              <w:t xml:space="preserve">Bulk Buying </w:t>
            </w:r>
            <w:proofErr w:type="spellStart"/>
            <w:r w:rsidRPr="006E0EAE">
              <w:rPr>
                <w:rFonts w:cs="Calibri Bold"/>
                <w:b/>
                <w:bCs/>
                <w:color w:val="3366FF"/>
              </w:rPr>
              <w:t>Club</w:t>
            </w:r>
            <w:r w:rsidRPr="006E0EAE">
              <w:rPr>
                <w:rFonts w:cs="Cambria Italic"/>
                <w:color w:val="172C4B"/>
              </w:rPr>
              <w:t>The</w:t>
            </w:r>
            <w:proofErr w:type="spellEnd"/>
            <w:r w:rsidRPr="006E0EAE">
              <w:rPr>
                <w:rFonts w:cs="Cambria Italic"/>
                <w:color w:val="172C4B"/>
              </w:rPr>
              <w:t xml:space="preserve"> Resource Centre helps a group of families run a Bulk Buying Club based at the Ross Farm Museum.  </w:t>
            </w:r>
            <w:r w:rsidRPr="006E0EAE">
              <w:rPr>
                <w:rFonts w:cs="Cambria Italic"/>
                <w:color w:val="00112D"/>
              </w:rPr>
              <w:t xml:space="preserve">The Club’s ten to fifteen Members each get fresh veggie boxes, saving </w:t>
            </w:r>
            <w:proofErr w:type="gramStart"/>
            <w:r w:rsidRPr="006E0EAE">
              <w:rPr>
                <w:rFonts w:cs="Cambria Italic"/>
                <w:color w:val="00112D"/>
              </w:rPr>
              <w:t>them</w:t>
            </w:r>
            <w:proofErr w:type="gramEnd"/>
            <w:r w:rsidRPr="006E0EAE">
              <w:rPr>
                <w:rFonts w:cs="Cambria Italic"/>
                <w:color w:val="00112D"/>
              </w:rPr>
              <w:t xml:space="preserve"> 50% or more off the store price!  Boxes include local, very fresh, in season produce, and are packaged every two weeks, and monthly in Winter. Members pitch in to run the club, and share produce from their gardens.  </w:t>
            </w:r>
          </w:p>
          <w:p w:rsidR="00345F42" w:rsidRPr="00CF3552" w:rsidRDefault="00345F42" w:rsidP="00CF3552">
            <w:pPr>
              <w:rPr>
                <w:b/>
                <w:sz w:val="28"/>
                <w:szCs w:val="28"/>
              </w:rPr>
            </w:pPr>
          </w:p>
          <w:p w:rsidR="00CF3552" w:rsidRPr="00C811F3" w:rsidRDefault="00CF3552" w:rsidP="00C811F3"/>
        </w:tc>
      </w:tr>
      <w:tr w:rsidR="00777D90" w:rsidTr="00376337">
        <w:trPr>
          <w:trHeight w:hRule="exact" w:val="10800"/>
          <w:jc w:val="center"/>
        </w:trPr>
        <w:tc>
          <w:tcPr>
            <w:tcW w:w="3840" w:type="dxa"/>
          </w:tcPr>
          <w:p w:rsidR="00777D90" w:rsidRPr="00E749CA" w:rsidRDefault="00777D90" w:rsidP="003A7960">
            <w:pPr>
              <w:spacing w:after="0"/>
              <w:rPr>
                <w:rStyle w:val="Heading1Char"/>
                <w:b w:val="0"/>
                <w:bCs w:val="0"/>
                <w:color w:val="297FD5" w:themeColor="accent3"/>
                <w:sz w:val="30"/>
                <w:szCs w:val="30"/>
              </w:rPr>
            </w:pPr>
          </w:p>
        </w:tc>
        <w:tc>
          <w:tcPr>
            <w:tcW w:w="713" w:type="dxa"/>
            <w:gridSpan w:val="2"/>
          </w:tcPr>
          <w:p w:rsidR="00777D90" w:rsidRDefault="00777D90" w:rsidP="003A7960">
            <w:pPr>
              <w:spacing w:after="0"/>
            </w:pPr>
          </w:p>
        </w:tc>
        <w:tc>
          <w:tcPr>
            <w:tcW w:w="267" w:type="dxa"/>
          </w:tcPr>
          <w:p w:rsidR="00777D90" w:rsidRDefault="00777D90" w:rsidP="00A11D68">
            <w:pPr>
              <w:spacing w:after="0"/>
            </w:pPr>
          </w:p>
        </w:tc>
        <w:tc>
          <w:tcPr>
            <w:tcW w:w="4289" w:type="dxa"/>
            <w:gridSpan w:val="2"/>
          </w:tcPr>
          <w:p w:rsidR="00777D90" w:rsidRPr="0020117A" w:rsidRDefault="00777D90" w:rsidP="00E121FC">
            <w:pPr>
              <w:spacing w:after="0"/>
              <w:rPr>
                <w:b/>
                <w:sz w:val="28"/>
                <w:szCs w:val="28"/>
              </w:rPr>
            </w:pPr>
          </w:p>
        </w:tc>
        <w:tc>
          <w:tcPr>
            <w:tcW w:w="720" w:type="dxa"/>
            <w:gridSpan w:val="2"/>
          </w:tcPr>
          <w:p w:rsidR="00777D90" w:rsidRDefault="00777D90"/>
        </w:tc>
        <w:tc>
          <w:tcPr>
            <w:tcW w:w="720" w:type="dxa"/>
          </w:tcPr>
          <w:p w:rsidR="00777D90" w:rsidRDefault="00777D90"/>
        </w:tc>
        <w:tc>
          <w:tcPr>
            <w:tcW w:w="3851" w:type="dxa"/>
            <w:gridSpan w:val="2"/>
          </w:tcPr>
          <w:p w:rsidR="00777D90" w:rsidRDefault="00777D90" w:rsidP="001B310B">
            <w:pPr>
              <w:spacing w:after="0"/>
              <w:rPr>
                <w:b/>
                <w:sz w:val="28"/>
                <w:szCs w:val="28"/>
              </w:rPr>
            </w:pPr>
          </w:p>
        </w:tc>
      </w:tr>
    </w:tbl>
    <w:p w:rsidR="009D699F" w:rsidRDefault="009D699F" w:rsidP="00E121FC">
      <w:pPr>
        <w:spacing w:after="0"/>
      </w:pPr>
    </w:p>
    <w:sectPr w:rsidR="009D699F" w:rsidSect="003A7960">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Bold">
    <w:panose1 w:val="00000000000000000000"/>
    <w:charset w:val="00"/>
    <w:family w:val="auto"/>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Cambria Italic">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242852"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0EC"/>
    <w:rsid w:val="00082462"/>
    <w:rsid w:val="001167E0"/>
    <w:rsid w:val="00137559"/>
    <w:rsid w:val="00140A03"/>
    <w:rsid w:val="001B060C"/>
    <w:rsid w:val="001B310B"/>
    <w:rsid w:val="001B6973"/>
    <w:rsid w:val="001F0B52"/>
    <w:rsid w:val="0020117A"/>
    <w:rsid w:val="00202E9D"/>
    <w:rsid w:val="00261A5E"/>
    <w:rsid w:val="002D02B5"/>
    <w:rsid w:val="002D217D"/>
    <w:rsid w:val="002E3348"/>
    <w:rsid w:val="00345F42"/>
    <w:rsid w:val="00366CCB"/>
    <w:rsid w:val="003738DD"/>
    <w:rsid w:val="00376337"/>
    <w:rsid w:val="003A7960"/>
    <w:rsid w:val="003B1A78"/>
    <w:rsid w:val="003D279A"/>
    <w:rsid w:val="00401408"/>
    <w:rsid w:val="004566AB"/>
    <w:rsid w:val="004B2952"/>
    <w:rsid w:val="00544B6A"/>
    <w:rsid w:val="005D038D"/>
    <w:rsid w:val="005D73E8"/>
    <w:rsid w:val="0060656F"/>
    <w:rsid w:val="007051C3"/>
    <w:rsid w:val="00777D90"/>
    <w:rsid w:val="007C4B8F"/>
    <w:rsid w:val="007E6A47"/>
    <w:rsid w:val="0082131F"/>
    <w:rsid w:val="00835021"/>
    <w:rsid w:val="00852D63"/>
    <w:rsid w:val="00891322"/>
    <w:rsid w:val="008D2A2E"/>
    <w:rsid w:val="008D3ED3"/>
    <w:rsid w:val="00904049"/>
    <w:rsid w:val="009227EC"/>
    <w:rsid w:val="009268BE"/>
    <w:rsid w:val="0098313B"/>
    <w:rsid w:val="009D699F"/>
    <w:rsid w:val="009E6AED"/>
    <w:rsid w:val="00A11D68"/>
    <w:rsid w:val="00A52421"/>
    <w:rsid w:val="00C311AE"/>
    <w:rsid w:val="00C811F3"/>
    <w:rsid w:val="00CF3552"/>
    <w:rsid w:val="00CF7C81"/>
    <w:rsid w:val="00D3493A"/>
    <w:rsid w:val="00D610EC"/>
    <w:rsid w:val="00D862E5"/>
    <w:rsid w:val="00D972EB"/>
    <w:rsid w:val="00DA45FC"/>
    <w:rsid w:val="00DA5218"/>
    <w:rsid w:val="00DA6790"/>
    <w:rsid w:val="00DE1EA7"/>
    <w:rsid w:val="00E121FC"/>
    <w:rsid w:val="00E14045"/>
    <w:rsid w:val="00E629A8"/>
    <w:rsid w:val="00E749CA"/>
    <w:rsid w:val="00F45524"/>
    <w:rsid w:val="00F6265A"/>
    <w:rsid w:val="00F86C56"/>
    <w:rsid w:val="00FD5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F356C"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74C80"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242852"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242852"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74C80"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374C80"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374C80" w:themeColor="accent1" w:themeShade="BF"/>
        <w:bottom w:val="single" w:sz="4" w:space="14" w:color="374C80" w:themeColor="accent1" w:themeShade="BF"/>
      </w:pBdr>
      <w:spacing w:before="480" w:after="480" w:line="336" w:lineRule="auto"/>
    </w:pPr>
    <w:rPr>
      <w:i/>
      <w:iCs/>
      <w:color w:val="374C80" w:themeColor="accent1" w:themeShade="BF"/>
      <w:sz w:val="30"/>
    </w:rPr>
  </w:style>
  <w:style w:type="character" w:customStyle="1" w:styleId="QuoteChar">
    <w:name w:val="Quote Char"/>
    <w:basedOn w:val="DefaultParagraphFont"/>
    <w:link w:val="Quote"/>
    <w:uiPriority w:val="1"/>
    <w:rPr>
      <w:i/>
      <w:iCs/>
      <w:color w:val="374C80"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D610EC"/>
    <w:rPr>
      <w:color w:val="3EBBF0" w:themeColor="hyperlink"/>
      <w:u w:val="single"/>
    </w:rPr>
  </w:style>
  <w:style w:type="character" w:customStyle="1" w:styleId="NoSpacingChar">
    <w:name w:val="No Spacing Char"/>
    <w:basedOn w:val="DefaultParagraphFont"/>
    <w:link w:val="NoSpacing"/>
    <w:uiPriority w:val="1"/>
    <w:rsid w:val="003A7960"/>
  </w:style>
  <w:style w:type="paragraph" w:styleId="BalloonText">
    <w:name w:val="Balloon Text"/>
    <w:basedOn w:val="Normal"/>
    <w:link w:val="BalloonTextChar"/>
    <w:uiPriority w:val="99"/>
    <w:semiHidden/>
    <w:unhideWhenUsed/>
    <w:rsid w:val="001B69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973"/>
    <w:rPr>
      <w:rFonts w:ascii="Segoe UI" w:hAnsi="Segoe UI" w:cs="Segoe UI"/>
      <w:sz w:val="18"/>
      <w:szCs w:val="18"/>
    </w:rPr>
  </w:style>
  <w:style w:type="paragraph" w:customStyle="1" w:styleId="xmsonormal">
    <w:name w:val="x_msonormal"/>
    <w:basedOn w:val="Normal"/>
    <w:rsid w:val="00835021"/>
    <w:pPr>
      <w:spacing w:before="100" w:beforeAutospacing="1" w:after="100" w:afterAutospacing="1" w:line="240" w:lineRule="auto"/>
    </w:pPr>
    <w:rPr>
      <w:rFonts w:ascii="Times New Roman" w:eastAsia="Times New Roman" w:hAnsi="Times New Roman" w:cs="Times New Roman"/>
      <w:color w:val="auto"/>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F356C"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74C80"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242852"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242852"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74C80"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374C80"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374C80" w:themeColor="accent1" w:themeShade="BF"/>
        <w:bottom w:val="single" w:sz="4" w:space="14" w:color="374C80" w:themeColor="accent1" w:themeShade="BF"/>
      </w:pBdr>
      <w:spacing w:before="480" w:after="480" w:line="336" w:lineRule="auto"/>
    </w:pPr>
    <w:rPr>
      <w:i/>
      <w:iCs/>
      <w:color w:val="374C80" w:themeColor="accent1" w:themeShade="BF"/>
      <w:sz w:val="30"/>
    </w:rPr>
  </w:style>
  <w:style w:type="character" w:customStyle="1" w:styleId="QuoteChar">
    <w:name w:val="Quote Char"/>
    <w:basedOn w:val="DefaultParagraphFont"/>
    <w:link w:val="Quote"/>
    <w:uiPriority w:val="1"/>
    <w:rPr>
      <w:i/>
      <w:iCs/>
      <w:color w:val="374C80"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D610EC"/>
    <w:rPr>
      <w:color w:val="3EBBF0" w:themeColor="hyperlink"/>
      <w:u w:val="single"/>
    </w:rPr>
  </w:style>
  <w:style w:type="character" w:customStyle="1" w:styleId="NoSpacingChar">
    <w:name w:val="No Spacing Char"/>
    <w:basedOn w:val="DefaultParagraphFont"/>
    <w:link w:val="NoSpacing"/>
    <w:uiPriority w:val="1"/>
    <w:rsid w:val="003A7960"/>
  </w:style>
  <w:style w:type="paragraph" w:styleId="BalloonText">
    <w:name w:val="Balloon Text"/>
    <w:basedOn w:val="Normal"/>
    <w:link w:val="BalloonTextChar"/>
    <w:uiPriority w:val="99"/>
    <w:semiHidden/>
    <w:unhideWhenUsed/>
    <w:rsid w:val="001B69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973"/>
    <w:rPr>
      <w:rFonts w:ascii="Segoe UI" w:hAnsi="Segoe UI" w:cs="Segoe UI"/>
      <w:sz w:val="18"/>
      <w:szCs w:val="18"/>
    </w:rPr>
  </w:style>
  <w:style w:type="paragraph" w:customStyle="1" w:styleId="xmsonormal">
    <w:name w:val="x_msonormal"/>
    <w:basedOn w:val="Normal"/>
    <w:rsid w:val="00835021"/>
    <w:pPr>
      <w:spacing w:before="100" w:beforeAutospacing="1" w:after="100" w:afterAutospacing="1" w:line="240" w:lineRule="auto"/>
    </w:pPr>
    <w:rPr>
      <w:rFonts w:ascii="Times New Roman" w:eastAsia="Times New Roman" w:hAnsi="Times New Roman" w:cs="Times New Roman"/>
      <w:color w:val="auto"/>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207827">
      <w:bodyDiv w:val="1"/>
      <w:marLeft w:val="0"/>
      <w:marRight w:val="0"/>
      <w:marTop w:val="0"/>
      <w:marBottom w:val="0"/>
      <w:divBdr>
        <w:top w:val="none" w:sz="0" w:space="0" w:color="auto"/>
        <w:left w:val="none" w:sz="0" w:space="0" w:color="auto"/>
        <w:bottom w:val="none" w:sz="0" w:space="0" w:color="auto"/>
        <w:right w:val="none" w:sz="0" w:space="0" w:color="auto"/>
      </w:divBdr>
      <w:divsChild>
        <w:div w:id="604191659">
          <w:marLeft w:val="0"/>
          <w:marRight w:val="0"/>
          <w:marTop w:val="0"/>
          <w:marBottom w:val="0"/>
          <w:divBdr>
            <w:top w:val="none" w:sz="0" w:space="0" w:color="auto"/>
            <w:left w:val="none" w:sz="0" w:space="0" w:color="auto"/>
            <w:bottom w:val="none" w:sz="0" w:space="0" w:color="auto"/>
            <w:right w:val="none" w:sz="0" w:space="0" w:color="auto"/>
          </w:divBdr>
          <w:divsChild>
            <w:div w:id="499586367">
              <w:marLeft w:val="0"/>
              <w:marRight w:val="0"/>
              <w:marTop w:val="0"/>
              <w:marBottom w:val="0"/>
              <w:divBdr>
                <w:top w:val="none" w:sz="0" w:space="0" w:color="auto"/>
                <w:left w:val="none" w:sz="0" w:space="0" w:color="auto"/>
                <w:bottom w:val="none" w:sz="0" w:space="0" w:color="auto"/>
                <w:right w:val="none" w:sz="0" w:space="0" w:color="auto"/>
              </w:divBdr>
              <w:divsChild>
                <w:div w:id="457534853">
                  <w:marLeft w:val="0"/>
                  <w:marRight w:val="0"/>
                  <w:marTop w:val="0"/>
                  <w:marBottom w:val="0"/>
                  <w:divBdr>
                    <w:top w:val="none" w:sz="0" w:space="0" w:color="auto"/>
                    <w:left w:val="none" w:sz="0" w:space="0" w:color="auto"/>
                    <w:bottom w:val="none" w:sz="0" w:space="0" w:color="auto"/>
                    <w:right w:val="none" w:sz="0" w:space="0" w:color="auto"/>
                  </w:divBdr>
                  <w:divsChild>
                    <w:div w:id="1964656736">
                      <w:marLeft w:val="0"/>
                      <w:marRight w:val="0"/>
                      <w:marTop w:val="0"/>
                      <w:marBottom w:val="0"/>
                      <w:divBdr>
                        <w:top w:val="none" w:sz="0" w:space="0" w:color="auto"/>
                        <w:left w:val="none" w:sz="0" w:space="0" w:color="auto"/>
                        <w:bottom w:val="none" w:sz="0" w:space="0" w:color="auto"/>
                        <w:right w:val="none" w:sz="0" w:space="0" w:color="auto"/>
                      </w:divBdr>
                      <w:divsChild>
                        <w:div w:id="907762130">
                          <w:marLeft w:val="0"/>
                          <w:marRight w:val="0"/>
                          <w:marTop w:val="0"/>
                          <w:marBottom w:val="0"/>
                          <w:divBdr>
                            <w:top w:val="none" w:sz="0" w:space="0" w:color="auto"/>
                            <w:left w:val="none" w:sz="0" w:space="0" w:color="auto"/>
                            <w:bottom w:val="none" w:sz="0" w:space="0" w:color="auto"/>
                            <w:right w:val="none" w:sz="0" w:space="0" w:color="auto"/>
                          </w:divBdr>
                          <w:divsChild>
                            <w:div w:id="1856730448">
                              <w:marLeft w:val="0"/>
                              <w:marRight w:val="0"/>
                              <w:marTop w:val="0"/>
                              <w:marBottom w:val="0"/>
                              <w:divBdr>
                                <w:top w:val="none" w:sz="0" w:space="0" w:color="auto"/>
                                <w:left w:val="none" w:sz="0" w:space="0" w:color="auto"/>
                                <w:bottom w:val="none" w:sz="0" w:space="0" w:color="auto"/>
                                <w:right w:val="none" w:sz="0" w:space="0" w:color="auto"/>
                              </w:divBdr>
                              <w:divsChild>
                                <w:div w:id="704326128">
                                  <w:marLeft w:val="0"/>
                                  <w:marRight w:val="0"/>
                                  <w:marTop w:val="0"/>
                                  <w:marBottom w:val="0"/>
                                  <w:divBdr>
                                    <w:top w:val="none" w:sz="0" w:space="0" w:color="auto"/>
                                    <w:left w:val="none" w:sz="0" w:space="0" w:color="auto"/>
                                    <w:bottom w:val="none" w:sz="0" w:space="0" w:color="auto"/>
                                    <w:right w:val="none" w:sz="0" w:space="0" w:color="auto"/>
                                  </w:divBdr>
                                  <w:divsChild>
                                    <w:div w:id="1325007610">
                                      <w:marLeft w:val="0"/>
                                      <w:marRight w:val="0"/>
                                      <w:marTop w:val="0"/>
                                      <w:marBottom w:val="0"/>
                                      <w:divBdr>
                                        <w:top w:val="none" w:sz="0" w:space="0" w:color="auto"/>
                                        <w:left w:val="none" w:sz="0" w:space="0" w:color="auto"/>
                                        <w:bottom w:val="none" w:sz="0" w:space="0" w:color="auto"/>
                                        <w:right w:val="none" w:sz="0" w:space="0" w:color="auto"/>
                                      </w:divBdr>
                                      <w:divsChild>
                                        <w:div w:id="1136021171">
                                          <w:marLeft w:val="0"/>
                                          <w:marRight w:val="0"/>
                                          <w:marTop w:val="0"/>
                                          <w:marBottom w:val="0"/>
                                          <w:divBdr>
                                            <w:top w:val="none" w:sz="0" w:space="0" w:color="auto"/>
                                            <w:left w:val="none" w:sz="0" w:space="0" w:color="auto"/>
                                            <w:bottom w:val="none" w:sz="0" w:space="0" w:color="auto"/>
                                            <w:right w:val="none" w:sz="0" w:space="0" w:color="auto"/>
                                          </w:divBdr>
                                          <w:divsChild>
                                            <w:div w:id="610475592">
                                              <w:marLeft w:val="0"/>
                                              <w:marRight w:val="0"/>
                                              <w:marTop w:val="0"/>
                                              <w:marBottom w:val="0"/>
                                              <w:divBdr>
                                                <w:top w:val="none" w:sz="0" w:space="0" w:color="auto"/>
                                                <w:left w:val="none" w:sz="0" w:space="0" w:color="auto"/>
                                                <w:bottom w:val="none" w:sz="0" w:space="0" w:color="auto"/>
                                                <w:right w:val="none" w:sz="0" w:space="0" w:color="auto"/>
                                              </w:divBdr>
                                              <w:divsChild>
                                                <w:div w:id="601840594">
                                                  <w:marLeft w:val="0"/>
                                                  <w:marRight w:val="0"/>
                                                  <w:marTop w:val="0"/>
                                                  <w:marBottom w:val="0"/>
                                                  <w:divBdr>
                                                    <w:top w:val="none" w:sz="0" w:space="0" w:color="auto"/>
                                                    <w:left w:val="none" w:sz="0" w:space="0" w:color="auto"/>
                                                    <w:bottom w:val="none" w:sz="0" w:space="0" w:color="auto"/>
                                                    <w:right w:val="none" w:sz="0" w:space="0" w:color="auto"/>
                                                  </w:divBdr>
                                                  <w:divsChild>
                                                    <w:div w:id="1902591995">
                                                      <w:marLeft w:val="0"/>
                                                      <w:marRight w:val="0"/>
                                                      <w:marTop w:val="0"/>
                                                      <w:marBottom w:val="0"/>
                                                      <w:divBdr>
                                                        <w:top w:val="none" w:sz="0" w:space="0" w:color="auto"/>
                                                        <w:left w:val="none" w:sz="0" w:space="0" w:color="auto"/>
                                                        <w:bottom w:val="none" w:sz="0" w:space="0" w:color="auto"/>
                                                        <w:right w:val="none" w:sz="0" w:space="0" w:color="auto"/>
                                                      </w:divBdr>
                                                      <w:divsChild>
                                                        <w:div w:id="1904752223">
                                                          <w:marLeft w:val="0"/>
                                                          <w:marRight w:val="0"/>
                                                          <w:marTop w:val="0"/>
                                                          <w:marBottom w:val="0"/>
                                                          <w:divBdr>
                                                            <w:top w:val="none" w:sz="0" w:space="0" w:color="auto"/>
                                                            <w:left w:val="none" w:sz="0" w:space="0" w:color="auto"/>
                                                            <w:bottom w:val="none" w:sz="0" w:space="0" w:color="auto"/>
                                                            <w:right w:val="none" w:sz="0" w:space="0" w:color="auto"/>
                                                          </w:divBdr>
                                                          <w:divsChild>
                                                            <w:div w:id="1282882073">
                                                              <w:marLeft w:val="0"/>
                                                              <w:marRight w:val="0"/>
                                                              <w:marTop w:val="0"/>
                                                              <w:marBottom w:val="0"/>
                                                              <w:divBdr>
                                                                <w:top w:val="none" w:sz="0" w:space="0" w:color="auto"/>
                                                                <w:left w:val="none" w:sz="0" w:space="0" w:color="auto"/>
                                                                <w:bottom w:val="none" w:sz="0" w:space="0" w:color="auto"/>
                                                                <w:right w:val="none" w:sz="0" w:space="0" w:color="auto"/>
                                                              </w:divBdr>
                                                              <w:divsChild>
                                                                <w:div w:id="1508788141">
                                                                  <w:marLeft w:val="0"/>
                                                                  <w:marRight w:val="0"/>
                                                                  <w:marTop w:val="0"/>
                                                                  <w:marBottom w:val="0"/>
                                                                  <w:divBdr>
                                                                    <w:top w:val="none" w:sz="0" w:space="0" w:color="auto"/>
                                                                    <w:left w:val="none" w:sz="0" w:space="0" w:color="auto"/>
                                                                    <w:bottom w:val="none" w:sz="0" w:space="0" w:color="auto"/>
                                                                    <w:right w:val="none" w:sz="0" w:space="0" w:color="auto"/>
                                                                  </w:divBdr>
                                                                  <w:divsChild>
                                                                    <w:div w:id="1799450988">
                                                                      <w:marLeft w:val="0"/>
                                                                      <w:marRight w:val="0"/>
                                                                      <w:marTop w:val="0"/>
                                                                      <w:marBottom w:val="0"/>
                                                                      <w:divBdr>
                                                                        <w:top w:val="none" w:sz="0" w:space="0" w:color="auto"/>
                                                                        <w:left w:val="none" w:sz="0" w:space="0" w:color="auto"/>
                                                                        <w:bottom w:val="none" w:sz="0" w:space="0" w:color="auto"/>
                                                                        <w:right w:val="none" w:sz="0" w:space="0" w:color="auto"/>
                                                                      </w:divBdr>
                                                                      <w:divsChild>
                                                                        <w:div w:id="1188525317">
                                                                          <w:marLeft w:val="0"/>
                                                                          <w:marRight w:val="0"/>
                                                                          <w:marTop w:val="0"/>
                                                                          <w:marBottom w:val="0"/>
                                                                          <w:divBdr>
                                                                            <w:top w:val="none" w:sz="0" w:space="0" w:color="auto"/>
                                                                            <w:left w:val="none" w:sz="0" w:space="0" w:color="auto"/>
                                                                            <w:bottom w:val="none" w:sz="0" w:space="0" w:color="auto"/>
                                                                            <w:right w:val="none" w:sz="0" w:space="0" w:color="auto"/>
                                                                          </w:divBdr>
                                                                          <w:divsChild>
                                                                            <w:div w:id="793912865">
                                                                              <w:marLeft w:val="0"/>
                                                                              <w:marRight w:val="0"/>
                                                                              <w:marTop w:val="0"/>
                                                                              <w:marBottom w:val="0"/>
                                                                              <w:divBdr>
                                                                                <w:top w:val="none" w:sz="0" w:space="0" w:color="auto"/>
                                                                                <w:left w:val="none" w:sz="0" w:space="0" w:color="auto"/>
                                                                                <w:bottom w:val="none" w:sz="0" w:space="0" w:color="auto"/>
                                                                                <w:right w:val="none" w:sz="0" w:space="0" w:color="auto"/>
                                                                              </w:divBdr>
                                                                              <w:divsChild>
                                                                                <w:div w:id="1445730714">
                                                                                  <w:marLeft w:val="0"/>
                                                                                  <w:marRight w:val="0"/>
                                                                                  <w:marTop w:val="0"/>
                                                                                  <w:marBottom w:val="0"/>
                                                                                  <w:divBdr>
                                                                                    <w:top w:val="none" w:sz="0" w:space="0" w:color="auto"/>
                                                                                    <w:left w:val="none" w:sz="0" w:space="0" w:color="auto"/>
                                                                                    <w:bottom w:val="none" w:sz="0" w:space="0" w:color="auto"/>
                                                                                    <w:right w:val="none" w:sz="0" w:space="0" w:color="auto"/>
                                                                                  </w:divBdr>
                                                                                  <w:divsChild>
                                                                                    <w:div w:id="1886673598">
                                                                                      <w:marLeft w:val="0"/>
                                                                                      <w:marRight w:val="0"/>
                                                                                      <w:marTop w:val="0"/>
                                                                                      <w:marBottom w:val="0"/>
                                                                                      <w:divBdr>
                                                                                        <w:top w:val="none" w:sz="0" w:space="0" w:color="auto"/>
                                                                                        <w:left w:val="none" w:sz="0" w:space="0" w:color="auto"/>
                                                                                        <w:bottom w:val="none" w:sz="0" w:space="0" w:color="auto"/>
                                                                                        <w:right w:val="none" w:sz="0" w:space="0" w:color="auto"/>
                                                                                      </w:divBdr>
                                                                                      <w:divsChild>
                                                                                        <w:div w:id="530849503">
                                                                                          <w:marLeft w:val="0"/>
                                                                                          <w:marRight w:val="0"/>
                                                                                          <w:marTop w:val="0"/>
                                                                                          <w:marBottom w:val="0"/>
                                                                                          <w:divBdr>
                                                                                            <w:top w:val="none" w:sz="0" w:space="0" w:color="auto"/>
                                                                                            <w:left w:val="none" w:sz="0" w:space="0" w:color="auto"/>
                                                                                            <w:bottom w:val="none" w:sz="0" w:space="0" w:color="auto"/>
                                                                                            <w:right w:val="none" w:sz="0" w:space="0" w:color="auto"/>
                                                                                          </w:divBdr>
                                                                                          <w:divsChild>
                                                                                            <w:div w:id="628708022">
                                                                                              <w:marLeft w:val="0"/>
                                                                                              <w:marRight w:val="0"/>
                                                                                              <w:marTop w:val="0"/>
                                                                                              <w:marBottom w:val="0"/>
                                                                                              <w:divBdr>
                                                                                                <w:top w:val="none" w:sz="0" w:space="0" w:color="auto"/>
                                                                                                <w:left w:val="none" w:sz="0" w:space="0" w:color="auto"/>
                                                                                                <w:bottom w:val="none" w:sz="0" w:space="0" w:color="auto"/>
                                                                                                <w:right w:val="none" w:sz="0" w:space="0" w:color="auto"/>
                                                                                              </w:divBdr>
                                                                                              <w:divsChild>
                                                                                                <w:div w:id="1486361509">
                                                                                                  <w:marLeft w:val="0"/>
                                                                                                  <w:marRight w:val="0"/>
                                                                                                  <w:marTop w:val="0"/>
                                                                                                  <w:marBottom w:val="0"/>
                                                                                                  <w:divBdr>
                                                                                                    <w:top w:val="none" w:sz="0" w:space="0" w:color="auto"/>
                                                                                                    <w:left w:val="none" w:sz="0" w:space="0" w:color="auto"/>
                                                                                                    <w:bottom w:val="none" w:sz="0" w:space="0" w:color="auto"/>
                                                                                                    <w:right w:val="none" w:sz="0" w:space="0" w:color="auto"/>
                                                                                                  </w:divBdr>
                                                                                                  <w:divsChild>
                                                                                                    <w:div w:id="457383096">
                                                                                                      <w:marLeft w:val="0"/>
                                                                                                      <w:marRight w:val="0"/>
                                                                                                      <w:marTop w:val="0"/>
                                                                                                      <w:marBottom w:val="0"/>
                                                                                                      <w:divBdr>
                                                                                                        <w:top w:val="none" w:sz="0" w:space="0" w:color="auto"/>
                                                                                                        <w:left w:val="none" w:sz="0" w:space="0" w:color="auto"/>
                                                                                                        <w:bottom w:val="none" w:sz="0" w:space="0" w:color="auto"/>
                                                                                                        <w:right w:val="none" w:sz="0" w:space="0" w:color="auto"/>
                                                                                                      </w:divBdr>
                                                                                                      <w:divsChild>
                                                                                                        <w:div w:id="1682969008">
                                                                                                          <w:marLeft w:val="0"/>
                                                                                                          <w:marRight w:val="0"/>
                                                                                                          <w:marTop w:val="0"/>
                                                                                                          <w:marBottom w:val="0"/>
                                                                                                          <w:divBdr>
                                                                                                            <w:top w:val="none" w:sz="0" w:space="0" w:color="auto"/>
                                                                                                            <w:left w:val="none" w:sz="0" w:space="0" w:color="auto"/>
                                                                                                            <w:bottom w:val="none" w:sz="0" w:space="0" w:color="auto"/>
                                                                                                            <w:right w:val="none" w:sz="0" w:space="0" w:color="auto"/>
                                                                                                          </w:divBdr>
                                                                                                          <w:divsChild>
                                                                                                            <w:div w:id="1023214148">
                                                                                                              <w:marLeft w:val="0"/>
                                                                                                              <w:marRight w:val="0"/>
                                                                                                              <w:marTop w:val="0"/>
                                                                                                              <w:marBottom w:val="0"/>
                                                                                                              <w:divBdr>
                                                                                                                <w:top w:val="none" w:sz="0" w:space="0" w:color="auto"/>
                                                                                                                <w:left w:val="none" w:sz="0" w:space="0" w:color="auto"/>
                                                                                                                <w:bottom w:val="none" w:sz="0" w:space="0" w:color="auto"/>
                                                                                                                <w:right w:val="none" w:sz="0" w:space="0" w:color="auto"/>
                                                                                                              </w:divBdr>
                                                                                                              <w:divsChild>
                                                                                                                <w:div w:id="840124269">
                                                                                                                  <w:marLeft w:val="0"/>
                                                                                                                  <w:marRight w:val="0"/>
                                                                                                                  <w:marTop w:val="0"/>
                                                                                                                  <w:marBottom w:val="0"/>
                                                                                                                  <w:divBdr>
                                                                                                                    <w:top w:val="none" w:sz="0" w:space="0" w:color="auto"/>
                                                                                                                    <w:left w:val="none" w:sz="0" w:space="0" w:color="auto"/>
                                                                                                                    <w:bottom w:val="none" w:sz="0" w:space="0" w:color="auto"/>
                                                                                                                    <w:right w:val="none" w:sz="0" w:space="0" w:color="auto"/>
                                                                                                                  </w:divBdr>
                                                                                                                  <w:divsChild>
                                                                                                                    <w:div w:id="1717312812">
                                                                                                                      <w:marLeft w:val="0"/>
                                                                                                                      <w:marRight w:val="0"/>
                                                                                                                      <w:marTop w:val="0"/>
                                                                                                                      <w:marBottom w:val="0"/>
                                                                                                                      <w:divBdr>
                                                                                                                        <w:top w:val="none" w:sz="0" w:space="0" w:color="auto"/>
                                                                                                                        <w:left w:val="none" w:sz="0" w:space="0" w:color="auto"/>
                                                                                                                        <w:bottom w:val="none" w:sz="0" w:space="0" w:color="auto"/>
                                                                                                                        <w:right w:val="none" w:sz="0" w:space="0" w:color="auto"/>
                                                                                                                      </w:divBdr>
                                                                                                                      <w:divsChild>
                                                                                                                        <w:div w:id="1507791566">
                                                                                                                          <w:marLeft w:val="0"/>
                                                                                                                          <w:marRight w:val="0"/>
                                                                                                                          <w:marTop w:val="0"/>
                                                                                                                          <w:marBottom w:val="0"/>
                                                                                                                          <w:divBdr>
                                                                                                                            <w:top w:val="none" w:sz="0" w:space="0" w:color="auto"/>
                                                                                                                            <w:left w:val="none" w:sz="0" w:space="0" w:color="auto"/>
                                                                                                                            <w:bottom w:val="none" w:sz="0" w:space="0" w:color="auto"/>
                                                                                                                            <w:right w:val="none" w:sz="0" w:space="0" w:color="auto"/>
                                                                                                                          </w:divBdr>
                                                                                                                          <w:divsChild>
                                                                                                                            <w:div w:id="2114130357">
                                                                                                                              <w:marLeft w:val="0"/>
                                                                                                                              <w:marRight w:val="0"/>
                                                                                                                              <w:marTop w:val="0"/>
                                                                                                                              <w:marBottom w:val="0"/>
                                                                                                                              <w:divBdr>
                                                                                                                                <w:top w:val="none" w:sz="0" w:space="0" w:color="auto"/>
                                                                                                                                <w:left w:val="none" w:sz="0" w:space="0" w:color="auto"/>
                                                                                                                                <w:bottom w:val="none" w:sz="0" w:space="0" w:color="auto"/>
                                                                                                                                <w:right w:val="none" w:sz="0" w:space="0" w:color="auto"/>
                                                                                                                              </w:divBdr>
                                                                                                                              <w:divsChild>
                                                                                                                                <w:div w:id="12939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rfrcnewross@hotmail.com" TargetMode="External"/><Relationship Id="rId13" Type="http://schemas.openxmlformats.org/officeDocument/2006/relationships/hyperlink" Target="http://www.newross.ca"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facebook.com/nrfrc"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rfrc.ca" TargetMode="External"/><Relationship Id="rId5" Type="http://schemas.microsoft.com/office/2007/relationships/stylesWithEffects" Target="stylesWithEffects.xml"/><Relationship Id="rId15" Type="http://schemas.openxmlformats.org/officeDocument/2006/relationships/hyperlink" Target="mailto:newross.communitypreschool@gmail.com" TargetMode="Externa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mailto:nrfrcleanne@gmail.com"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FRC\AppData\Roaming\Microsoft\Templates\Brochure.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Bold">
    <w:panose1 w:val="00000000000000000000"/>
    <w:charset w:val="00"/>
    <w:family w:val="auto"/>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Cambria Italic">
    <w:panose1 w:val="00000000000000000000"/>
    <w:charset w:val="00"/>
    <w:family w:val="auto"/>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919"/>
    <w:rsid w:val="00057516"/>
    <w:rsid w:val="000C4F6F"/>
    <w:rsid w:val="00153EC6"/>
    <w:rsid w:val="00157800"/>
    <w:rsid w:val="00216B20"/>
    <w:rsid w:val="00243332"/>
    <w:rsid w:val="00335DCC"/>
    <w:rsid w:val="0034080B"/>
    <w:rsid w:val="003A1915"/>
    <w:rsid w:val="003E15C7"/>
    <w:rsid w:val="00482FF5"/>
    <w:rsid w:val="004A0919"/>
    <w:rsid w:val="00610D05"/>
    <w:rsid w:val="00635D40"/>
    <w:rsid w:val="007A5FDF"/>
    <w:rsid w:val="007F60E5"/>
    <w:rsid w:val="0083137E"/>
    <w:rsid w:val="0087161F"/>
    <w:rsid w:val="008A56A4"/>
    <w:rsid w:val="008F3B77"/>
    <w:rsid w:val="008F576E"/>
    <w:rsid w:val="009A123A"/>
    <w:rsid w:val="00A839C1"/>
    <w:rsid w:val="00AA7BB4"/>
    <w:rsid w:val="00AE198A"/>
    <w:rsid w:val="00B402B0"/>
    <w:rsid w:val="00C6639D"/>
    <w:rsid w:val="00D20FE9"/>
    <w:rsid w:val="00D738A4"/>
    <w:rsid w:val="00DF1BE0"/>
    <w:rsid w:val="00EE6627"/>
    <w:rsid w:val="00EF2C6C"/>
    <w:rsid w:val="00F40FFB"/>
    <w:rsid w:val="00F44208"/>
    <w:rsid w:val="00FC47AC"/>
    <w:rsid w:val="00FF31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65F91" w:themeColor="accent1" w:themeShade="BF"/>
      <w:sz w:val="42"/>
      <w:lang w:val="en-US" w:eastAsia="en-US"/>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EEAA11941A4988A6D0F96608CC4C8C">
    <w:name w:val="04EEAA11941A4988A6D0F96608CC4C8C"/>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lang w:val="en-US" w:eastAsia="en-US"/>
    </w:rPr>
  </w:style>
  <w:style w:type="paragraph" w:styleId="ListBullet">
    <w:name w:val="List Bullet"/>
    <w:basedOn w:val="Normal"/>
    <w:uiPriority w:val="1"/>
    <w:unhideWhenUsed/>
    <w:qFormat/>
    <w:pPr>
      <w:numPr>
        <w:numId w:val="1"/>
      </w:numPr>
      <w:spacing w:after="200" w:line="288" w:lineRule="auto"/>
    </w:pPr>
    <w:rPr>
      <w:color w:val="265898" w:themeColor="text2" w:themeTint="E6"/>
      <w:sz w:val="20"/>
      <w:lang w:val="en-US" w:eastAsia="en-US"/>
    </w:rPr>
  </w:style>
  <w:style w:type="paragraph" w:customStyle="1" w:styleId="3FCFB2B6217241EC9E1EE01B81AFEA53">
    <w:name w:val="3FCFB2B6217241EC9E1EE01B81AFEA53"/>
  </w:style>
  <w:style w:type="paragraph" w:customStyle="1" w:styleId="FDD2D5B636134E4DBFB2011B193A3707">
    <w:name w:val="FDD2D5B636134E4DBFB2011B193A3707"/>
  </w:style>
  <w:style w:type="paragraph" w:customStyle="1" w:styleId="AD08BDFFE3FF41F99FB7C4F04B151C3F">
    <w:name w:val="AD08BDFFE3FF41F99FB7C4F04B151C3F"/>
  </w:style>
  <w:style w:type="paragraph" w:customStyle="1" w:styleId="0FFEC47605DF4BE8808156BB7499268C">
    <w:name w:val="0FFEC47605DF4BE8808156BB7499268C"/>
  </w:style>
  <w:style w:type="paragraph" w:customStyle="1" w:styleId="161737E707BD4C0DB96F65791E71D49D">
    <w:name w:val="161737E707BD4C0DB96F65791E71D49D"/>
  </w:style>
  <w:style w:type="paragraph" w:customStyle="1" w:styleId="BDCD0862CEF64F3A99A73F60B60EBC3C">
    <w:name w:val="BDCD0862CEF64F3A99A73F60B60EBC3C"/>
  </w:style>
  <w:style w:type="paragraph" w:customStyle="1" w:styleId="B56FE5E6CFD549C2948836AC262D8C7A">
    <w:name w:val="B56FE5E6CFD549C2948836AC262D8C7A"/>
  </w:style>
  <w:style w:type="paragraph" w:customStyle="1" w:styleId="9478A07118944041A1D29C15ABA6B384">
    <w:name w:val="9478A07118944041A1D29C15ABA6B384"/>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65F91" w:themeColor="accent1" w:themeShade="BF"/>
      <w:sz w:val="42"/>
      <w:lang w:val="en-US" w:eastAsia="en-US"/>
    </w:rPr>
  </w:style>
  <w:style w:type="paragraph" w:customStyle="1" w:styleId="36FBDDD0AFF643B8B6AEF86097985716">
    <w:name w:val="36FBDDD0AFF643B8B6AEF86097985716"/>
  </w:style>
  <w:style w:type="paragraph" w:customStyle="1" w:styleId="B9713E1EAEA14DE382819FDE2AFFDF29">
    <w:name w:val="B9713E1EAEA14DE382819FDE2AFFDF29"/>
  </w:style>
  <w:style w:type="paragraph" w:styleId="Quote">
    <w:name w:val="Quote"/>
    <w:basedOn w:val="Normal"/>
    <w:next w:val="Normal"/>
    <w:link w:val="QuoteChar"/>
    <w:uiPriority w:val="1"/>
    <w:qFormat/>
    <w:pPr>
      <w:pBdr>
        <w:top w:val="single" w:sz="4" w:space="14" w:color="365F91" w:themeColor="accent1" w:themeShade="BF"/>
        <w:bottom w:val="single" w:sz="4" w:space="14" w:color="365F91" w:themeColor="accent1" w:themeShade="BF"/>
      </w:pBdr>
      <w:spacing w:before="480" w:after="480" w:line="336" w:lineRule="auto"/>
    </w:pPr>
    <w:rPr>
      <w:i/>
      <w:iCs/>
      <w:color w:val="365F91" w:themeColor="accent1" w:themeShade="BF"/>
      <w:sz w:val="30"/>
      <w:lang w:val="en-US" w:eastAsia="en-US"/>
    </w:rPr>
  </w:style>
  <w:style w:type="character" w:customStyle="1" w:styleId="QuoteChar">
    <w:name w:val="Quote Char"/>
    <w:basedOn w:val="DefaultParagraphFont"/>
    <w:link w:val="Quote"/>
    <w:uiPriority w:val="1"/>
    <w:rPr>
      <w:i/>
      <w:iCs/>
      <w:color w:val="365F91" w:themeColor="accent1" w:themeShade="BF"/>
      <w:sz w:val="30"/>
      <w:lang w:val="en-US" w:eastAsia="en-US"/>
    </w:rPr>
  </w:style>
  <w:style w:type="paragraph" w:customStyle="1" w:styleId="46F7D4C790C6434F8017934FECFCE69F">
    <w:name w:val="46F7D4C790C6434F8017934FECFCE69F"/>
  </w:style>
  <w:style w:type="paragraph" w:customStyle="1" w:styleId="5216E38657204623A644399F5A2DB839">
    <w:name w:val="5216E38657204623A644399F5A2DB839"/>
  </w:style>
  <w:style w:type="paragraph" w:customStyle="1" w:styleId="F86A180D5352496A89A8206F05E4C156">
    <w:name w:val="F86A180D5352496A89A8206F05E4C156"/>
    <w:rsid w:val="00AA7BB4"/>
  </w:style>
  <w:style w:type="paragraph" w:customStyle="1" w:styleId="95C670D5642D4651BD90918E42704726">
    <w:name w:val="95C670D5642D4651BD90918E42704726"/>
    <w:rsid w:val="00AA7BB4"/>
  </w:style>
  <w:style w:type="paragraph" w:customStyle="1" w:styleId="58D7C8D39F494DB2AA534785302221AE">
    <w:name w:val="58D7C8D39F494DB2AA534785302221AE"/>
    <w:rsid w:val="003A191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65F91" w:themeColor="accent1" w:themeShade="BF"/>
      <w:sz w:val="42"/>
      <w:lang w:val="en-US" w:eastAsia="en-US"/>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EEAA11941A4988A6D0F96608CC4C8C">
    <w:name w:val="04EEAA11941A4988A6D0F96608CC4C8C"/>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lang w:val="en-US" w:eastAsia="en-US"/>
    </w:rPr>
  </w:style>
  <w:style w:type="paragraph" w:styleId="ListBullet">
    <w:name w:val="List Bullet"/>
    <w:basedOn w:val="Normal"/>
    <w:uiPriority w:val="1"/>
    <w:unhideWhenUsed/>
    <w:qFormat/>
    <w:pPr>
      <w:numPr>
        <w:numId w:val="1"/>
      </w:numPr>
      <w:spacing w:after="200" w:line="288" w:lineRule="auto"/>
    </w:pPr>
    <w:rPr>
      <w:color w:val="265898" w:themeColor="text2" w:themeTint="E6"/>
      <w:sz w:val="20"/>
      <w:lang w:val="en-US" w:eastAsia="en-US"/>
    </w:rPr>
  </w:style>
  <w:style w:type="paragraph" w:customStyle="1" w:styleId="3FCFB2B6217241EC9E1EE01B81AFEA53">
    <w:name w:val="3FCFB2B6217241EC9E1EE01B81AFEA53"/>
  </w:style>
  <w:style w:type="paragraph" w:customStyle="1" w:styleId="FDD2D5B636134E4DBFB2011B193A3707">
    <w:name w:val="FDD2D5B636134E4DBFB2011B193A3707"/>
  </w:style>
  <w:style w:type="paragraph" w:customStyle="1" w:styleId="AD08BDFFE3FF41F99FB7C4F04B151C3F">
    <w:name w:val="AD08BDFFE3FF41F99FB7C4F04B151C3F"/>
  </w:style>
  <w:style w:type="paragraph" w:customStyle="1" w:styleId="0FFEC47605DF4BE8808156BB7499268C">
    <w:name w:val="0FFEC47605DF4BE8808156BB7499268C"/>
  </w:style>
  <w:style w:type="paragraph" w:customStyle="1" w:styleId="161737E707BD4C0DB96F65791E71D49D">
    <w:name w:val="161737E707BD4C0DB96F65791E71D49D"/>
  </w:style>
  <w:style w:type="paragraph" w:customStyle="1" w:styleId="BDCD0862CEF64F3A99A73F60B60EBC3C">
    <w:name w:val="BDCD0862CEF64F3A99A73F60B60EBC3C"/>
  </w:style>
  <w:style w:type="paragraph" w:customStyle="1" w:styleId="B56FE5E6CFD549C2948836AC262D8C7A">
    <w:name w:val="B56FE5E6CFD549C2948836AC262D8C7A"/>
  </w:style>
  <w:style w:type="paragraph" w:customStyle="1" w:styleId="9478A07118944041A1D29C15ABA6B384">
    <w:name w:val="9478A07118944041A1D29C15ABA6B384"/>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65F91" w:themeColor="accent1" w:themeShade="BF"/>
      <w:sz w:val="42"/>
      <w:lang w:val="en-US" w:eastAsia="en-US"/>
    </w:rPr>
  </w:style>
  <w:style w:type="paragraph" w:customStyle="1" w:styleId="36FBDDD0AFF643B8B6AEF86097985716">
    <w:name w:val="36FBDDD0AFF643B8B6AEF86097985716"/>
  </w:style>
  <w:style w:type="paragraph" w:customStyle="1" w:styleId="B9713E1EAEA14DE382819FDE2AFFDF29">
    <w:name w:val="B9713E1EAEA14DE382819FDE2AFFDF29"/>
  </w:style>
  <w:style w:type="paragraph" w:styleId="Quote">
    <w:name w:val="Quote"/>
    <w:basedOn w:val="Normal"/>
    <w:next w:val="Normal"/>
    <w:link w:val="QuoteChar"/>
    <w:uiPriority w:val="1"/>
    <w:qFormat/>
    <w:pPr>
      <w:pBdr>
        <w:top w:val="single" w:sz="4" w:space="14" w:color="365F91" w:themeColor="accent1" w:themeShade="BF"/>
        <w:bottom w:val="single" w:sz="4" w:space="14" w:color="365F91" w:themeColor="accent1" w:themeShade="BF"/>
      </w:pBdr>
      <w:spacing w:before="480" w:after="480" w:line="336" w:lineRule="auto"/>
    </w:pPr>
    <w:rPr>
      <w:i/>
      <w:iCs/>
      <w:color w:val="365F91" w:themeColor="accent1" w:themeShade="BF"/>
      <w:sz w:val="30"/>
      <w:lang w:val="en-US" w:eastAsia="en-US"/>
    </w:rPr>
  </w:style>
  <w:style w:type="character" w:customStyle="1" w:styleId="QuoteChar">
    <w:name w:val="Quote Char"/>
    <w:basedOn w:val="DefaultParagraphFont"/>
    <w:link w:val="Quote"/>
    <w:uiPriority w:val="1"/>
    <w:rPr>
      <w:i/>
      <w:iCs/>
      <w:color w:val="365F91" w:themeColor="accent1" w:themeShade="BF"/>
      <w:sz w:val="30"/>
      <w:lang w:val="en-US" w:eastAsia="en-US"/>
    </w:rPr>
  </w:style>
  <w:style w:type="paragraph" w:customStyle="1" w:styleId="46F7D4C790C6434F8017934FECFCE69F">
    <w:name w:val="46F7D4C790C6434F8017934FECFCE69F"/>
  </w:style>
  <w:style w:type="paragraph" w:customStyle="1" w:styleId="5216E38657204623A644399F5A2DB839">
    <w:name w:val="5216E38657204623A644399F5A2DB839"/>
  </w:style>
  <w:style w:type="paragraph" w:customStyle="1" w:styleId="F86A180D5352496A89A8206F05E4C156">
    <w:name w:val="F86A180D5352496A89A8206F05E4C156"/>
    <w:rsid w:val="00AA7BB4"/>
  </w:style>
  <w:style w:type="paragraph" w:customStyle="1" w:styleId="95C670D5642D4651BD90918E42704726">
    <w:name w:val="95C670D5642D4651BD90918E42704726"/>
    <w:rsid w:val="00AA7BB4"/>
  </w:style>
  <w:style w:type="paragraph" w:customStyle="1" w:styleId="58D7C8D39F494DB2AA534785302221AE">
    <w:name w:val="58D7C8D39F494DB2AA534785302221AE"/>
    <w:rsid w:val="003A19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mall Business Set">
  <a:themeElements>
    <a:clrScheme name="Custom 1">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3EBBF0"/>
      </a:hlink>
      <a:folHlink>
        <a:srgbClr val="3EBBF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2A755292-28B1-4625-837B-CFAD74D9F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4</Pages>
  <Words>1219</Words>
  <Characters>6952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New ross family resource centre</Company>
  <LinksUpToDate>false</LinksUpToDate>
  <CharactersWithSpaces>8155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NRFRC</dc:creator>
  <cp:lastModifiedBy>sheena</cp:lastModifiedBy>
  <cp:revision>2</cp:revision>
  <cp:lastPrinted>2019-01-18T14:36:00Z</cp:lastPrinted>
  <dcterms:created xsi:type="dcterms:W3CDTF">2019-07-12T13:56:00Z</dcterms:created>
  <dcterms:modified xsi:type="dcterms:W3CDTF">2019-07-12T13:56:00Z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